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510" w14:textId="77777777" w:rsidR="00342368" w:rsidRPr="009367D7" w:rsidRDefault="00342368" w:rsidP="00342368">
      <w:pPr>
        <w:autoSpaceDE w:val="0"/>
        <w:spacing w:before="73" w:line="360" w:lineRule="auto"/>
        <w:ind w:left="7145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smallCaps/>
          <w:kern w:val="0"/>
          <w:sz w:val="18"/>
        </w:rPr>
        <w:t>Al</w:t>
      </w:r>
      <w:r w:rsidRPr="009367D7">
        <w:rPr>
          <w:rFonts w:ascii="Verdana" w:eastAsia="Verdana" w:hAnsi="Verdana" w:cs="Verdana"/>
          <w:smallCaps/>
          <w:spacing w:val="-1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smallCaps/>
          <w:kern w:val="0"/>
          <w:sz w:val="18"/>
        </w:rPr>
        <w:t>Dirigente</w:t>
      </w:r>
      <w:r w:rsidRPr="009367D7">
        <w:rPr>
          <w:rFonts w:ascii="Verdana" w:eastAsia="Verdana" w:hAnsi="Verdana" w:cs="Verdana"/>
          <w:smallCaps/>
          <w:spacing w:val="-1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smallCaps/>
          <w:kern w:val="0"/>
          <w:sz w:val="18"/>
        </w:rPr>
        <w:t>dell’Ufficio</w:t>
      </w:r>
      <w:r w:rsidRPr="009367D7">
        <w:rPr>
          <w:rFonts w:ascii="Verdana" w:eastAsia="Verdana" w:hAnsi="Verdana" w:cs="Verdana"/>
          <w:smallCaps/>
          <w:spacing w:val="-1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smallCaps/>
          <w:kern w:val="0"/>
          <w:sz w:val="18"/>
        </w:rPr>
        <w:t>Ambito Territoriale di Bari</w:t>
      </w:r>
    </w:p>
    <w:p w14:paraId="52F01E8D" w14:textId="77777777" w:rsidR="00342368" w:rsidRPr="009367D7" w:rsidRDefault="00342368" w:rsidP="00342368">
      <w:pPr>
        <w:autoSpaceDE w:val="0"/>
        <w:spacing w:before="160" w:line="219" w:lineRule="exact"/>
        <w:ind w:left="221" w:right="360"/>
        <w:jc w:val="center"/>
        <w:rPr>
          <w:rFonts w:ascii="Verdana" w:eastAsia="Verdana" w:hAnsi="Verdana" w:cs="Verdana"/>
          <w:b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MANIFESTAZIONE</w:t>
      </w:r>
      <w:r w:rsidRPr="009367D7">
        <w:rPr>
          <w:rFonts w:ascii="Verdana" w:eastAsia="Verdana" w:hAnsi="Verdana" w:cs="Verdana"/>
          <w:b/>
          <w:spacing w:val="-5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DI</w:t>
      </w:r>
      <w:r w:rsidRPr="009367D7">
        <w:rPr>
          <w:rFonts w:ascii="Verdana" w:eastAsia="Verdana" w:hAnsi="Verdana" w:cs="Verdana"/>
          <w:b/>
          <w:spacing w:val="-5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>DISPONIBILITÀ</w:t>
      </w:r>
    </w:p>
    <w:p w14:paraId="60D0FBF6" w14:textId="77777777" w:rsidR="00342368" w:rsidRPr="009367D7" w:rsidRDefault="00342368" w:rsidP="00342368">
      <w:pPr>
        <w:autoSpaceDE w:val="0"/>
        <w:ind w:left="221" w:right="358"/>
        <w:jc w:val="center"/>
        <w:rPr>
          <w:rFonts w:ascii="Verdana" w:eastAsia="Verdana" w:hAnsi="Verdana" w:cs="Verdana"/>
          <w:b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ALL’INCARICO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DI</w:t>
      </w:r>
      <w:r w:rsidRPr="009367D7">
        <w:rPr>
          <w:rFonts w:ascii="Verdana" w:eastAsia="Verdana" w:hAnsi="Verdana" w:cs="Verdana"/>
          <w:b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DSGA</w:t>
      </w:r>
      <w:r w:rsidRPr="009367D7">
        <w:rPr>
          <w:rFonts w:ascii="Verdana" w:eastAsia="Verdana" w:hAnsi="Verdana" w:cs="Verdana"/>
          <w:b/>
          <w:spacing w:val="-5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SU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POSTO VACANTE</w:t>
      </w:r>
      <w:r w:rsidRPr="009367D7">
        <w:rPr>
          <w:rFonts w:ascii="Verdana" w:eastAsia="Verdana" w:hAnsi="Verdana" w:cs="Verdana"/>
          <w:b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O</w:t>
      </w:r>
      <w:r w:rsidRPr="009367D7">
        <w:rPr>
          <w:rFonts w:ascii="Verdana" w:eastAsia="Verdana" w:hAnsi="Verdana" w:cs="Verdana"/>
          <w:b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DISPONIBILE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PER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TUTTO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kern w:val="0"/>
          <w:sz w:val="18"/>
        </w:rPr>
        <w:t>L’ANNO</w:t>
      </w:r>
      <w:r w:rsidRPr="009367D7">
        <w:rPr>
          <w:rFonts w:ascii="Verdana" w:eastAsia="Verdana" w:hAnsi="Verdana" w:cs="Verdana"/>
          <w:b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>SCOLASTICO</w:t>
      </w:r>
    </w:p>
    <w:p w14:paraId="4C5EE60E" w14:textId="77777777" w:rsidR="00342368" w:rsidRPr="009367D7" w:rsidRDefault="00342368" w:rsidP="00342368">
      <w:pPr>
        <w:autoSpaceDE w:val="0"/>
        <w:ind w:left="221" w:right="358"/>
        <w:jc w:val="center"/>
        <w:rPr>
          <w:rFonts w:ascii="Verdana" w:eastAsia="Verdana" w:hAnsi="Verdana" w:cs="Verdana"/>
          <w:b/>
          <w:kern w:val="0"/>
          <w:sz w:val="18"/>
        </w:rPr>
      </w:pPr>
      <w:r w:rsidRPr="009367D7">
        <w:rPr>
          <w:rFonts w:ascii="Verdana" w:eastAsia="Verdana" w:hAnsi="Verdana" w:cs="Verdana"/>
          <w:b/>
          <w:spacing w:val="-2"/>
          <w:kern w:val="0"/>
          <w:sz w:val="18"/>
        </w:rPr>
        <w:t>2025/2026</w:t>
      </w:r>
    </w:p>
    <w:p w14:paraId="6FAC912F" w14:textId="77777777" w:rsidR="00342368" w:rsidRPr="009367D7" w:rsidRDefault="00342368" w:rsidP="00342368">
      <w:pPr>
        <w:autoSpaceDE w:val="0"/>
        <w:spacing w:before="109"/>
        <w:rPr>
          <w:rFonts w:ascii="Verdana" w:eastAsia="Verdana" w:hAnsi="Verdana" w:cs="Verdana"/>
          <w:b/>
          <w:kern w:val="0"/>
          <w:sz w:val="18"/>
          <w:szCs w:val="15"/>
        </w:rPr>
      </w:pPr>
    </w:p>
    <w:p w14:paraId="4A4A99B5" w14:textId="77777777" w:rsidR="00342368" w:rsidRPr="009367D7" w:rsidRDefault="00342368" w:rsidP="00342368">
      <w:pPr>
        <w:tabs>
          <w:tab w:val="left" w:pos="6193"/>
          <w:tab w:val="left" w:pos="8059"/>
          <w:tab w:val="left" w:pos="8881"/>
          <w:tab w:val="left" w:pos="9421"/>
          <w:tab w:val="left" w:pos="10162"/>
          <w:tab w:val="left" w:pos="10244"/>
        </w:tabs>
        <w:autoSpaceDE w:val="0"/>
        <w:spacing w:line="480" w:lineRule="auto"/>
        <w:ind w:left="2" w:right="102" w:hanging="41"/>
        <w:jc w:val="center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</w:rPr>
        <w:t>Il/La sottoscritto/</w:t>
      </w:r>
      <w:r>
        <w:rPr>
          <w:rFonts w:ascii="Verdana" w:eastAsia="Verdana" w:hAnsi="Verdana" w:cs="Verdana"/>
          <w:kern w:val="0"/>
          <w:sz w:val="18"/>
        </w:rPr>
        <w:t>_______________________</w:t>
      </w:r>
      <w:r w:rsidRPr="009367D7">
        <w:rPr>
          <w:rFonts w:ascii="Verdana" w:eastAsia="Verdana" w:hAnsi="Verdana" w:cs="Verdana"/>
          <w:kern w:val="0"/>
          <w:sz w:val="18"/>
        </w:rPr>
        <w:t xml:space="preserve"> nato/a a</w:t>
      </w:r>
      <w:r w:rsidRPr="009367D7">
        <w:rPr>
          <w:rFonts w:ascii="Verdana" w:eastAsia="Verdana" w:hAnsi="Verdana" w:cs="Verdana"/>
          <w:spacing w:val="4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  <w:r>
        <w:rPr>
          <w:rFonts w:ascii="Verdana" w:eastAsia="Verdana" w:hAnsi="Verdana" w:cs="Verdana"/>
          <w:kern w:val="0"/>
          <w:sz w:val="18"/>
          <w:u w:val="single"/>
        </w:rPr>
        <w:t>_____</w:t>
      </w:r>
      <w:r>
        <w:rPr>
          <w:rFonts w:ascii="Verdana" w:eastAsia="Verdana" w:hAnsi="Verdana" w:cs="Verdana"/>
          <w:kern w:val="0"/>
          <w:sz w:val="18"/>
        </w:rPr>
        <w:t>______</w:t>
      </w:r>
      <w:r w:rsidRPr="009367D7">
        <w:rPr>
          <w:rFonts w:ascii="Verdana" w:eastAsia="Verdana" w:hAnsi="Verdana" w:cs="Verdana"/>
          <w:kern w:val="0"/>
          <w:sz w:val="18"/>
        </w:rPr>
        <w:t>il</w:t>
      </w:r>
      <w:r w:rsidRPr="009367D7">
        <w:rPr>
          <w:rFonts w:ascii="Verdana" w:eastAsia="Verdana" w:hAnsi="Verdana" w:cs="Verdana"/>
          <w:spacing w:val="-10"/>
          <w:kern w:val="0"/>
          <w:sz w:val="18"/>
        </w:rPr>
        <w:t>/</w:t>
      </w:r>
      <w:r>
        <w:rPr>
          <w:rFonts w:ascii="Verdana" w:eastAsia="Verdana" w:hAnsi="Verdana" w:cs="Verdana"/>
          <w:spacing w:val="-10"/>
          <w:kern w:val="0"/>
          <w:sz w:val="18"/>
        </w:rPr>
        <w:t>_____________________</w:t>
      </w:r>
    </w:p>
    <w:p w14:paraId="2AF7824E" w14:textId="77777777" w:rsidR="00AA4B83" w:rsidRDefault="00342368" w:rsidP="00342368">
      <w:pPr>
        <w:tabs>
          <w:tab w:val="left" w:pos="2650"/>
          <w:tab w:val="left" w:pos="5000"/>
          <w:tab w:val="left" w:pos="10214"/>
          <w:tab w:val="left" w:pos="10250"/>
        </w:tabs>
        <w:autoSpaceDE w:val="0"/>
        <w:spacing w:before="1" w:line="480" w:lineRule="auto"/>
        <w:ind w:left="2" w:right="87"/>
        <w:jc w:val="both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</w:rPr>
        <w:t xml:space="preserve">codice fiscale: </w:t>
      </w: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  <w:r w:rsidRPr="009367D7">
        <w:rPr>
          <w:rFonts w:ascii="Verdana" w:eastAsia="Verdana" w:hAnsi="Verdana" w:cs="Verdana"/>
          <w:kern w:val="0"/>
          <w:sz w:val="18"/>
        </w:rPr>
        <w:t>, e-mail:</w:t>
      </w:r>
      <w:r>
        <w:rPr>
          <w:rFonts w:ascii="Verdana" w:eastAsia="Verdana" w:hAnsi="Verdana" w:cs="Verdana"/>
          <w:kern w:val="0"/>
          <w:sz w:val="18"/>
        </w:rPr>
        <w:t>____________________________</w:t>
      </w:r>
      <w:r w:rsidRPr="009367D7">
        <w:rPr>
          <w:rFonts w:ascii="Verdana" w:eastAsia="Verdana" w:hAnsi="Verdana" w:cs="Verdana"/>
          <w:kern w:val="0"/>
          <w:sz w:val="18"/>
        </w:rPr>
        <w:t xml:space="preserve"> telefono: </w:t>
      </w:r>
      <w:r>
        <w:rPr>
          <w:rFonts w:ascii="Verdana" w:eastAsia="Verdana" w:hAnsi="Verdana" w:cs="Verdana"/>
          <w:kern w:val="0"/>
          <w:sz w:val="18"/>
        </w:rPr>
        <w:t>__________________</w:t>
      </w:r>
      <w:r w:rsidRPr="009367D7">
        <w:rPr>
          <w:rFonts w:ascii="Verdana" w:eastAsia="Verdana" w:hAnsi="Verdana" w:cs="Verdana"/>
          <w:kern w:val="0"/>
          <w:sz w:val="18"/>
        </w:rPr>
        <w:t xml:space="preserve">indirizzo di residenza/domicilio: </w:t>
      </w: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  <w:r>
        <w:rPr>
          <w:rFonts w:ascii="Verdana" w:eastAsia="Verdana" w:hAnsi="Verdana" w:cs="Verdana"/>
          <w:kern w:val="0"/>
          <w:sz w:val="18"/>
          <w:u w:val="single"/>
        </w:rPr>
        <w:t>______________________</w:t>
      </w:r>
      <w:r w:rsidRPr="009367D7">
        <w:rPr>
          <w:rFonts w:ascii="Verdana" w:eastAsia="Verdana" w:hAnsi="Verdana" w:cs="Verdana"/>
          <w:kern w:val="0"/>
          <w:sz w:val="18"/>
        </w:rPr>
        <w:t xml:space="preserve"> </w:t>
      </w:r>
    </w:p>
    <w:p w14:paraId="744EC419" w14:textId="728E114D" w:rsidR="00342368" w:rsidRPr="009367D7" w:rsidRDefault="00342368" w:rsidP="00342368">
      <w:pPr>
        <w:tabs>
          <w:tab w:val="left" w:pos="2650"/>
          <w:tab w:val="left" w:pos="5000"/>
          <w:tab w:val="left" w:pos="10214"/>
          <w:tab w:val="left" w:pos="10250"/>
        </w:tabs>
        <w:autoSpaceDE w:val="0"/>
        <w:spacing w:before="1" w:line="480" w:lineRule="auto"/>
        <w:ind w:left="2" w:right="87"/>
        <w:jc w:val="both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</w:rPr>
        <w:t>COD.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MEC.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ISTITUTO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 TITOLARITA’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A.S.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202</w:t>
      </w:r>
      <w:r w:rsidR="00C52357">
        <w:rPr>
          <w:rFonts w:ascii="Verdana" w:eastAsia="Verdana" w:hAnsi="Verdana" w:cs="Verdana"/>
          <w:kern w:val="0"/>
          <w:sz w:val="18"/>
        </w:rPr>
        <w:t>6</w:t>
      </w:r>
      <w:r w:rsidRPr="009367D7">
        <w:rPr>
          <w:rFonts w:ascii="Verdana" w:eastAsia="Verdana" w:hAnsi="Verdana" w:cs="Verdana"/>
          <w:kern w:val="0"/>
          <w:sz w:val="18"/>
        </w:rPr>
        <w:t>/202</w:t>
      </w:r>
      <w:r w:rsidR="00C52357">
        <w:rPr>
          <w:rFonts w:ascii="Verdana" w:eastAsia="Verdana" w:hAnsi="Verdana" w:cs="Verdana"/>
          <w:kern w:val="0"/>
          <w:sz w:val="18"/>
        </w:rPr>
        <w:t>7</w:t>
      </w:r>
      <w:r w:rsidRPr="009367D7">
        <w:rPr>
          <w:rFonts w:ascii="Verdana" w:eastAsia="Verdana" w:hAnsi="Verdana" w:cs="Verdana"/>
          <w:kern w:val="0"/>
          <w:sz w:val="18"/>
        </w:rPr>
        <w:t>:</w:t>
      </w:r>
      <w:r w:rsidR="006E5269">
        <w:rPr>
          <w:rFonts w:ascii="Verdana" w:eastAsia="Verdana" w:hAnsi="Verdana" w:cs="Verdana"/>
          <w:kern w:val="0"/>
          <w:sz w:val="18"/>
        </w:rPr>
        <w:t>----------------------------------------------------------------</w:t>
      </w:r>
    </w:p>
    <w:p w14:paraId="0CC5E427" w14:textId="5C3CF029" w:rsidR="00342368" w:rsidRDefault="00342368" w:rsidP="00342368">
      <w:pPr>
        <w:tabs>
          <w:tab w:val="left" w:pos="10256"/>
        </w:tabs>
        <w:autoSpaceDE w:val="0"/>
        <w:spacing w:before="1" w:line="480" w:lineRule="auto"/>
        <w:ind w:left="2" w:right="81"/>
        <w:jc w:val="both"/>
        <w:rPr>
          <w:rFonts w:ascii="Verdana" w:eastAsia="Verdana" w:hAnsi="Verdana" w:cs="Verdana"/>
          <w:kern w:val="0"/>
          <w:sz w:val="18"/>
          <w:u w:val="single"/>
        </w:rPr>
      </w:pPr>
      <w:r w:rsidRPr="009367D7">
        <w:rPr>
          <w:rFonts w:ascii="Verdana" w:eastAsia="Verdana" w:hAnsi="Verdana" w:cs="Verdana"/>
          <w:kern w:val="0"/>
          <w:sz w:val="18"/>
        </w:rPr>
        <w:t>DENOMINAZIONE ISTITUTO DI TITOLARITA’ A.S. 202</w:t>
      </w:r>
      <w:r w:rsidR="00C52357">
        <w:rPr>
          <w:rFonts w:ascii="Verdana" w:eastAsia="Verdana" w:hAnsi="Verdana" w:cs="Verdana"/>
          <w:kern w:val="0"/>
          <w:sz w:val="18"/>
        </w:rPr>
        <w:t>6</w:t>
      </w:r>
      <w:r w:rsidRPr="009367D7">
        <w:rPr>
          <w:rFonts w:ascii="Verdana" w:eastAsia="Verdana" w:hAnsi="Verdana" w:cs="Verdana"/>
          <w:kern w:val="0"/>
          <w:sz w:val="18"/>
        </w:rPr>
        <w:t>/202</w:t>
      </w:r>
      <w:r w:rsidR="00C52357">
        <w:rPr>
          <w:rFonts w:ascii="Verdana" w:eastAsia="Verdana" w:hAnsi="Verdana" w:cs="Verdana"/>
          <w:kern w:val="0"/>
          <w:sz w:val="18"/>
        </w:rPr>
        <w:t>7</w:t>
      </w:r>
      <w:r w:rsidRPr="009367D7">
        <w:rPr>
          <w:rFonts w:ascii="Verdana" w:eastAsia="Verdana" w:hAnsi="Verdana" w:cs="Verdana"/>
          <w:kern w:val="0"/>
          <w:sz w:val="18"/>
        </w:rPr>
        <w:t xml:space="preserve">: </w:t>
      </w:r>
      <w:r w:rsidR="006E5269">
        <w:rPr>
          <w:rFonts w:ascii="Verdana" w:eastAsia="Verdana" w:hAnsi="Verdana" w:cs="Verdana"/>
          <w:kern w:val="0"/>
          <w:sz w:val="18"/>
        </w:rPr>
        <w:t>--------------------------------------------------------</w:t>
      </w:r>
    </w:p>
    <w:p w14:paraId="1ECE6364" w14:textId="542CD751" w:rsidR="00342368" w:rsidRDefault="00342368" w:rsidP="00342368">
      <w:pPr>
        <w:tabs>
          <w:tab w:val="left" w:pos="10256"/>
        </w:tabs>
        <w:autoSpaceDE w:val="0"/>
        <w:spacing w:before="1" w:line="480" w:lineRule="auto"/>
        <w:ind w:left="2" w:right="81"/>
        <w:jc w:val="both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</w:rPr>
        <w:t xml:space="preserve"> COD. MEC. ISTITUTO DI SERVIZIO A.S. 202</w:t>
      </w:r>
      <w:r w:rsidR="00C52357">
        <w:rPr>
          <w:rFonts w:ascii="Verdana" w:eastAsia="Verdana" w:hAnsi="Verdana" w:cs="Verdana"/>
          <w:kern w:val="0"/>
          <w:sz w:val="18"/>
        </w:rPr>
        <w:t>6</w:t>
      </w:r>
      <w:r w:rsidRPr="009367D7">
        <w:rPr>
          <w:rFonts w:ascii="Verdana" w:eastAsia="Verdana" w:hAnsi="Verdana" w:cs="Verdana"/>
          <w:kern w:val="0"/>
          <w:sz w:val="18"/>
        </w:rPr>
        <w:t>/202</w:t>
      </w:r>
      <w:r w:rsidR="00C52357">
        <w:rPr>
          <w:rFonts w:ascii="Verdana" w:eastAsia="Verdana" w:hAnsi="Verdana" w:cs="Verdana"/>
          <w:kern w:val="0"/>
          <w:sz w:val="18"/>
        </w:rPr>
        <w:t>7</w:t>
      </w:r>
      <w:r>
        <w:rPr>
          <w:rFonts w:ascii="Verdana" w:eastAsia="Verdana" w:hAnsi="Verdana" w:cs="Verdana"/>
          <w:kern w:val="0"/>
          <w:sz w:val="18"/>
        </w:rPr>
        <w:t>:</w:t>
      </w:r>
      <w:r w:rsidR="006E5269">
        <w:rPr>
          <w:rFonts w:ascii="Verdana" w:eastAsia="Verdana" w:hAnsi="Verdana" w:cs="Verdana"/>
          <w:kern w:val="0"/>
          <w:sz w:val="18"/>
        </w:rPr>
        <w:t>------------------------------------------------------------------</w:t>
      </w:r>
    </w:p>
    <w:p w14:paraId="6EC7C825" w14:textId="1FEFAFA9" w:rsidR="00342368" w:rsidRPr="009367D7" w:rsidRDefault="00342368" w:rsidP="00342368">
      <w:pPr>
        <w:tabs>
          <w:tab w:val="left" w:pos="10256"/>
        </w:tabs>
        <w:autoSpaceDE w:val="0"/>
        <w:spacing w:before="1" w:line="480" w:lineRule="auto"/>
        <w:ind w:left="2" w:right="81"/>
        <w:jc w:val="both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</w:rPr>
        <w:t>DENOMINAZIONE</w:t>
      </w:r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ISTITUTO</w:t>
      </w:r>
      <w:r w:rsidRPr="009367D7">
        <w:rPr>
          <w:rFonts w:ascii="Verdana" w:eastAsia="Verdana" w:hAnsi="Verdana" w:cs="Verdana"/>
          <w:spacing w:val="-9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SERVIZIO</w:t>
      </w:r>
      <w:r w:rsidRPr="009367D7">
        <w:rPr>
          <w:rFonts w:ascii="Verdana" w:eastAsia="Verdana" w:hAnsi="Verdana" w:cs="Verdana"/>
          <w:spacing w:val="-6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A.S.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202</w:t>
      </w:r>
      <w:r w:rsidR="00C52357">
        <w:rPr>
          <w:rFonts w:ascii="Verdana" w:eastAsia="Verdana" w:hAnsi="Verdana" w:cs="Verdana"/>
          <w:kern w:val="0"/>
          <w:sz w:val="18"/>
        </w:rPr>
        <w:t>6</w:t>
      </w:r>
      <w:r w:rsidRPr="009367D7">
        <w:rPr>
          <w:rFonts w:ascii="Verdana" w:eastAsia="Verdana" w:hAnsi="Verdana" w:cs="Verdana"/>
          <w:kern w:val="0"/>
          <w:sz w:val="18"/>
        </w:rPr>
        <w:t>/202</w:t>
      </w:r>
      <w:r w:rsidR="00C52357">
        <w:rPr>
          <w:rFonts w:ascii="Verdana" w:eastAsia="Verdana" w:hAnsi="Verdana" w:cs="Verdana"/>
          <w:kern w:val="0"/>
          <w:sz w:val="18"/>
        </w:rPr>
        <w:t>7</w:t>
      </w:r>
      <w:r w:rsidRPr="009367D7">
        <w:rPr>
          <w:rFonts w:ascii="Verdana" w:eastAsia="Verdana" w:hAnsi="Verdana" w:cs="Verdana"/>
          <w:kern w:val="0"/>
          <w:sz w:val="18"/>
        </w:rPr>
        <w:t>:</w:t>
      </w:r>
      <w:r w:rsidR="006E5269">
        <w:rPr>
          <w:rFonts w:ascii="Verdana" w:eastAsia="Verdana" w:hAnsi="Verdana" w:cs="Verdana"/>
          <w:kern w:val="0"/>
          <w:sz w:val="18"/>
        </w:rPr>
        <w:t>------------------------------------------------------------</w:t>
      </w:r>
    </w:p>
    <w:p w14:paraId="015624F6" w14:textId="77777777" w:rsidR="00342368" w:rsidRPr="009367D7" w:rsidRDefault="00342368" w:rsidP="00342368">
      <w:pPr>
        <w:autoSpaceDE w:val="0"/>
        <w:rPr>
          <w:rFonts w:ascii="Verdana" w:eastAsia="Verdana" w:hAnsi="Verdana" w:cs="Verdana"/>
          <w:kern w:val="0"/>
          <w:sz w:val="18"/>
          <w:szCs w:val="15"/>
        </w:rPr>
      </w:pPr>
    </w:p>
    <w:p w14:paraId="60D4AC09" w14:textId="77777777" w:rsidR="00342368" w:rsidRPr="009367D7" w:rsidRDefault="00342368" w:rsidP="00342368">
      <w:pPr>
        <w:autoSpaceDE w:val="0"/>
        <w:rPr>
          <w:rFonts w:ascii="Verdana" w:eastAsia="Verdana" w:hAnsi="Verdana" w:cs="Verdana"/>
          <w:kern w:val="0"/>
          <w:sz w:val="18"/>
          <w:szCs w:val="15"/>
        </w:rPr>
      </w:pPr>
    </w:p>
    <w:p w14:paraId="59D8B7BA" w14:textId="77777777" w:rsidR="00342368" w:rsidRPr="009367D7" w:rsidRDefault="00342368" w:rsidP="00342368">
      <w:pPr>
        <w:autoSpaceDE w:val="0"/>
        <w:ind w:left="221" w:right="359"/>
        <w:jc w:val="center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</w:rPr>
      </w:pPr>
      <w:r w:rsidRPr="009367D7">
        <w:rPr>
          <w:rFonts w:ascii="Verdana" w:eastAsia="Verdana" w:hAnsi="Verdana" w:cs="Verdana"/>
          <w:b/>
          <w:bCs/>
          <w:kern w:val="0"/>
          <w:sz w:val="18"/>
          <w:szCs w:val="18"/>
        </w:rPr>
        <w:t>MANIFESTA</w:t>
      </w:r>
      <w:r w:rsidRPr="009367D7">
        <w:rPr>
          <w:rFonts w:ascii="Verdana" w:eastAsia="Verdana" w:hAnsi="Verdana" w:cs="Verdana"/>
          <w:b/>
          <w:bCs/>
          <w:spacing w:val="-5"/>
          <w:kern w:val="0"/>
          <w:sz w:val="18"/>
          <w:szCs w:val="18"/>
        </w:rPr>
        <w:t xml:space="preserve"> </w:t>
      </w:r>
      <w:r w:rsidRPr="009367D7">
        <w:rPr>
          <w:rFonts w:ascii="Verdana" w:eastAsia="Verdana" w:hAnsi="Verdana" w:cs="Verdana"/>
          <w:b/>
          <w:bCs/>
          <w:kern w:val="0"/>
          <w:sz w:val="18"/>
          <w:szCs w:val="18"/>
        </w:rPr>
        <w:t>LA</w:t>
      </w:r>
      <w:r w:rsidRPr="009367D7">
        <w:rPr>
          <w:rFonts w:ascii="Verdana" w:eastAsia="Verdana" w:hAnsi="Verdana" w:cs="Verdana"/>
          <w:b/>
          <w:bCs/>
          <w:spacing w:val="-5"/>
          <w:kern w:val="0"/>
          <w:sz w:val="18"/>
          <w:szCs w:val="18"/>
        </w:rPr>
        <w:t xml:space="preserve"> </w:t>
      </w:r>
      <w:r w:rsidRPr="009367D7">
        <w:rPr>
          <w:rFonts w:ascii="Verdana" w:eastAsia="Verdana" w:hAnsi="Verdana" w:cs="Verdana"/>
          <w:b/>
          <w:bCs/>
          <w:kern w:val="0"/>
          <w:sz w:val="18"/>
          <w:szCs w:val="18"/>
        </w:rPr>
        <w:t>PROPRIA</w:t>
      </w:r>
      <w:r w:rsidRPr="009367D7">
        <w:rPr>
          <w:rFonts w:ascii="Verdana" w:eastAsia="Verdana" w:hAnsi="Verdana" w:cs="Verdana"/>
          <w:b/>
          <w:bCs/>
          <w:spacing w:val="-4"/>
          <w:kern w:val="0"/>
          <w:sz w:val="18"/>
          <w:szCs w:val="18"/>
        </w:rPr>
        <w:t xml:space="preserve"> </w:t>
      </w:r>
      <w:r w:rsidRPr="009367D7">
        <w:rPr>
          <w:rFonts w:ascii="Verdana" w:eastAsia="Verdana" w:hAnsi="Verdana" w:cs="Verdana"/>
          <w:b/>
          <w:bCs/>
          <w:spacing w:val="-2"/>
          <w:kern w:val="0"/>
          <w:sz w:val="18"/>
          <w:szCs w:val="18"/>
        </w:rPr>
        <w:t>DISPONIBILITÀ</w:t>
      </w:r>
    </w:p>
    <w:p w14:paraId="6A0D336F" w14:textId="77777777" w:rsidR="00342368" w:rsidRPr="009367D7" w:rsidRDefault="00342368" w:rsidP="00342368">
      <w:pPr>
        <w:autoSpaceDE w:val="0"/>
        <w:spacing w:before="8"/>
        <w:rPr>
          <w:rFonts w:ascii="Verdana" w:eastAsia="Verdana" w:hAnsi="Verdana" w:cs="Verdana"/>
          <w:b/>
          <w:kern w:val="0"/>
          <w:sz w:val="18"/>
          <w:szCs w:val="15"/>
        </w:rPr>
      </w:pPr>
    </w:p>
    <w:p w14:paraId="177B1380" w14:textId="0425CBB7" w:rsidR="00342368" w:rsidRPr="00353100" w:rsidRDefault="00342368" w:rsidP="00353100">
      <w:pPr>
        <w:jc w:val="both"/>
        <w:rPr>
          <w:b/>
          <w:bCs/>
        </w:rPr>
      </w:pPr>
      <w:r w:rsidRPr="009367D7">
        <w:rPr>
          <w:rFonts w:ascii="Verdana" w:eastAsia="Verdana" w:hAnsi="Verdana" w:cs="Verdana"/>
          <w:kern w:val="0"/>
          <w:sz w:val="18"/>
        </w:rPr>
        <w:t>al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conferimento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dell’incarico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D.S.G.A.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su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posto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 xml:space="preserve">disponibile </w:t>
      </w:r>
      <w:r w:rsidR="006E5269">
        <w:rPr>
          <w:rFonts w:ascii="Verdana" w:eastAsia="Verdana" w:hAnsi="Verdana" w:cs="Verdana"/>
          <w:kern w:val="0"/>
          <w:sz w:val="18"/>
        </w:rPr>
        <w:t xml:space="preserve"> </w:t>
      </w:r>
      <w:r w:rsidR="006E5269" w:rsidRPr="00DF2827">
        <w:rPr>
          <w:rFonts w:ascii="Verdana" w:eastAsia="Verdana" w:hAnsi="Verdana" w:cs="Verdana"/>
          <w:b/>
          <w:bCs/>
          <w:kern w:val="0"/>
          <w:sz w:val="18"/>
        </w:rPr>
        <w:t>presso</w:t>
      </w:r>
      <w:r w:rsidR="006E5269">
        <w:rPr>
          <w:rFonts w:ascii="Verdana" w:eastAsia="Verdana" w:hAnsi="Verdana" w:cs="Verdana"/>
          <w:kern w:val="0"/>
          <w:sz w:val="18"/>
        </w:rPr>
        <w:t xml:space="preserve"> </w:t>
      </w:r>
      <w:bookmarkStart w:id="0" w:name="_Hlk214965125"/>
      <w:r w:rsidR="00700194">
        <w:rPr>
          <w:b/>
          <w:bCs/>
        </w:rPr>
        <w:t>LS</w:t>
      </w:r>
      <w:r w:rsidR="004A723E" w:rsidRPr="00E362B7">
        <w:rPr>
          <w:b/>
          <w:bCs/>
        </w:rPr>
        <w:t xml:space="preserve"> "</w:t>
      </w:r>
      <w:r w:rsidR="00700194">
        <w:rPr>
          <w:b/>
          <w:bCs/>
        </w:rPr>
        <w:t>A. Scacchi</w:t>
      </w:r>
      <w:r w:rsidR="004A723E" w:rsidRPr="00E362B7">
        <w:rPr>
          <w:b/>
          <w:bCs/>
        </w:rPr>
        <w:t>"</w:t>
      </w:r>
      <w:r w:rsidR="004A723E">
        <w:rPr>
          <w:rFonts w:asciiTheme="minorHAnsi" w:hAnsiTheme="minorHAnsi"/>
          <w:b/>
          <w:bCs/>
        </w:rPr>
        <w:t xml:space="preserve"> </w:t>
      </w:r>
      <w:r w:rsidR="00700194" w:rsidRPr="00153FDA">
        <w:rPr>
          <w:rFonts w:asciiTheme="minorHAnsi" w:hAnsiTheme="minorHAnsi"/>
          <w:b/>
          <w:bCs/>
        </w:rPr>
        <w:t>BAPS01000X</w:t>
      </w:r>
      <w:r w:rsidR="00700194">
        <w:rPr>
          <w:rFonts w:asciiTheme="minorHAnsi" w:hAnsiTheme="minorHAnsi"/>
          <w:b/>
          <w:bCs/>
        </w:rPr>
        <w:t xml:space="preserve"> </w:t>
      </w:r>
      <w:r w:rsidR="004A723E">
        <w:rPr>
          <w:rFonts w:asciiTheme="minorHAnsi" w:hAnsiTheme="minorHAnsi"/>
          <w:b/>
          <w:bCs/>
        </w:rPr>
        <w:t>Bari</w:t>
      </w:r>
      <w:r w:rsidR="00353100">
        <w:rPr>
          <w:b/>
          <w:bCs/>
        </w:rPr>
        <w:t xml:space="preserve">  </w:t>
      </w:r>
      <w:r w:rsidR="00734A15">
        <w:rPr>
          <w:b/>
          <w:bCs/>
        </w:rPr>
        <w:t xml:space="preserve">dal 2/11/2026 </w:t>
      </w:r>
      <w:r w:rsidR="00353100">
        <w:rPr>
          <w:b/>
          <w:bCs/>
        </w:rPr>
        <w:t xml:space="preserve">sino al </w:t>
      </w:r>
      <w:r w:rsidR="000E19A4">
        <w:rPr>
          <w:b/>
          <w:bCs/>
        </w:rPr>
        <w:t>31</w:t>
      </w:r>
      <w:r w:rsidR="00353100">
        <w:rPr>
          <w:b/>
          <w:bCs/>
        </w:rPr>
        <w:t>.</w:t>
      </w:r>
      <w:bookmarkEnd w:id="0"/>
      <w:r w:rsidR="00353100">
        <w:rPr>
          <w:b/>
          <w:bCs/>
        </w:rPr>
        <w:t>0</w:t>
      </w:r>
      <w:r w:rsidR="000E19A4">
        <w:rPr>
          <w:b/>
          <w:bCs/>
        </w:rPr>
        <w:t>8</w:t>
      </w:r>
      <w:r w:rsidR="00353100">
        <w:rPr>
          <w:b/>
          <w:bCs/>
        </w:rPr>
        <w:t xml:space="preserve">.2027 </w:t>
      </w:r>
      <w:r w:rsidRPr="009367D7">
        <w:rPr>
          <w:rFonts w:ascii="Verdana" w:eastAsia="Verdana" w:hAnsi="Verdana" w:cs="Verdana"/>
          <w:kern w:val="0"/>
          <w:sz w:val="18"/>
        </w:rPr>
        <w:t>e a tal fine rilascia la seguente</w:t>
      </w:r>
    </w:p>
    <w:p w14:paraId="67A7D7BC" w14:textId="77777777" w:rsidR="00342368" w:rsidRPr="009367D7" w:rsidRDefault="00342368" w:rsidP="00342368">
      <w:pPr>
        <w:autoSpaceDE w:val="0"/>
        <w:spacing w:before="23"/>
        <w:rPr>
          <w:rFonts w:ascii="Verdana" w:eastAsia="Verdana" w:hAnsi="Verdana" w:cs="Verdana"/>
          <w:kern w:val="0"/>
          <w:sz w:val="18"/>
          <w:szCs w:val="15"/>
        </w:rPr>
      </w:pPr>
    </w:p>
    <w:p w14:paraId="2D0C3704" w14:textId="77777777" w:rsidR="00342368" w:rsidRPr="009367D7" w:rsidRDefault="00342368" w:rsidP="00342368">
      <w:pPr>
        <w:autoSpaceDE w:val="0"/>
        <w:ind w:left="221" w:right="358"/>
        <w:jc w:val="center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</w:rPr>
      </w:pPr>
      <w:r w:rsidRPr="009367D7">
        <w:rPr>
          <w:rFonts w:ascii="Verdana" w:eastAsia="Verdana" w:hAnsi="Verdana" w:cs="Verdana"/>
          <w:b/>
          <w:bCs/>
          <w:kern w:val="0"/>
          <w:sz w:val="18"/>
          <w:szCs w:val="18"/>
        </w:rPr>
        <w:t>DICHIARAZIONE</w:t>
      </w:r>
      <w:r w:rsidRPr="009367D7">
        <w:rPr>
          <w:rFonts w:ascii="Verdana" w:eastAsia="Verdana" w:hAnsi="Verdana" w:cs="Verdana"/>
          <w:b/>
          <w:bCs/>
          <w:spacing w:val="-7"/>
          <w:kern w:val="0"/>
          <w:sz w:val="18"/>
          <w:szCs w:val="18"/>
        </w:rPr>
        <w:t xml:space="preserve"> </w:t>
      </w:r>
      <w:r w:rsidRPr="009367D7">
        <w:rPr>
          <w:rFonts w:ascii="Verdana" w:eastAsia="Verdana" w:hAnsi="Verdana" w:cs="Verdana"/>
          <w:b/>
          <w:bCs/>
          <w:spacing w:val="-2"/>
          <w:kern w:val="0"/>
          <w:sz w:val="18"/>
          <w:szCs w:val="18"/>
        </w:rPr>
        <w:t>SOSTITUTIVA</w:t>
      </w:r>
    </w:p>
    <w:p w14:paraId="48A767A0" w14:textId="77777777" w:rsidR="00342368" w:rsidRPr="009367D7" w:rsidRDefault="00342368" w:rsidP="00342368">
      <w:pPr>
        <w:autoSpaceDE w:val="0"/>
        <w:spacing w:before="129"/>
        <w:rPr>
          <w:rFonts w:ascii="Verdana" w:eastAsia="Verdana" w:hAnsi="Verdana" w:cs="Verdana"/>
          <w:b/>
          <w:kern w:val="0"/>
          <w:sz w:val="18"/>
          <w:szCs w:val="15"/>
        </w:rPr>
      </w:pPr>
    </w:p>
    <w:p w14:paraId="593F306D" w14:textId="77777777" w:rsidR="00342368" w:rsidRPr="009367D7" w:rsidRDefault="00342368" w:rsidP="00342368">
      <w:pPr>
        <w:autoSpaceDE w:val="0"/>
        <w:spacing w:line="360" w:lineRule="auto"/>
        <w:ind w:left="2" w:right="143"/>
        <w:jc w:val="both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</w:rPr>
        <w:t>Ai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sensi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degli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artt.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46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ss.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DPR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n.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445/2000,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consapevole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che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la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presentazione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dichiarazioni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mendaci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comporta la decadenza dal beneficio e le responsabilità penali di cui all’art. 76 del medesimo decreto, dichiara sotto la propria</w:t>
      </w:r>
      <w:r w:rsidRPr="009367D7">
        <w:rPr>
          <w:rFonts w:ascii="Verdana" w:eastAsia="Verdana" w:hAnsi="Verdana" w:cs="Verdana"/>
          <w:spacing w:val="-9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responsabilità,</w:t>
      </w:r>
      <w:r w:rsidRPr="009367D7">
        <w:rPr>
          <w:rFonts w:ascii="Verdana" w:eastAsia="Verdana" w:hAnsi="Verdana" w:cs="Verdana"/>
          <w:spacing w:val="-1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1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non</w:t>
      </w:r>
      <w:r w:rsidRPr="009367D7">
        <w:rPr>
          <w:rFonts w:ascii="Verdana" w:eastAsia="Verdana" w:hAnsi="Verdana" w:cs="Verdana"/>
          <w:spacing w:val="-9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aver</w:t>
      </w:r>
      <w:r w:rsidRPr="009367D7">
        <w:rPr>
          <w:rFonts w:ascii="Verdana" w:eastAsia="Verdana" w:hAnsi="Verdana" w:cs="Verdana"/>
          <w:spacing w:val="-9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riportato</w:t>
      </w:r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sanzioni</w:t>
      </w:r>
      <w:r w:rsidRPr="009367D7">
        <w:rPr>
          <w:rFonts w:ascii="Verdana" w:eastAsia="Verdana" w:hAnsi="Verdana" w:cs="Verdana"/>
          <w:spacing w:val="-1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disciplinari</w:t>
      </w:r>
      <w:r w:rsidRPr="009367D7">
        <w:rPr>
          <w:rFonts w:ascii="Verdana" w:eastAsia="Verdana" w:hAnsi="Verdana" w:cs="Verdana"/>
          <w:spacing w:val="-1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e</w:t>
      </w:r>
      <w:r w:rsidRPr="009367D7">
        <w:rPr>
          <w:rFonts w:ascii="Verdana" w:eastAsia="Verdana" w:hAnsi="Verdana" w:cs="Verdana"/>
          <w:spacing w:val="-6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che</w:t>
      </w:r>
      <w:r w:rsidRPr="009367D7">
        <w:rPr>
          <w:rFonts w:ascii="Verdana" w:eastAsia="Verdana" w:hAnsi="Verdana" w:cs="Verdana"/>
          <w:spacing w:val="-1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non</w:t>
      </w:r>
      <w:r w:rsidRPr="009367D7">
        <w:rPr>
          <w:rFonts w:ascii="Verdana" w:eastAsia="Verdana" w:hAnsi="Verdana" w:cs="Verdana"/>
          <w:spacing w:val="-9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sussistono</w:t>
      </w:r>
      <w:r w:rsidRPr="009367D7">
        <w:rPr>
          <w:rFonts w:ascii="Verdana" w:eastAsia="Verdana" w:hAnsi="Verdana" w:cs="Verdana"/>
          <w:spacing w:val="-1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cause</w:t>
      </w:r>
      <w:r w:rsidRPr="009367D7">
        <w:rPr>
          <w:rFonts w:ascii="Verdana" w:eastAsia="Verdana" w:hAnsi="Verdana" w:cs="Verdana"/>
          <w:spacing w:val="-1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1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incompatibilità</w:t>
      </w:r>
      <w:r w:rsidRPr="009367D7">
        <w:rPr>
          <w:rFonts w:ascii="Verdana" w:eastAsia="Verdana" w:hAnsi="Verdana" w:cs="Verdana"/>
          <w:spacing w:val="-1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con l’incarico di D.S.G.A.</w:t>
      </w:r>
    </w:p>
    <w:p w14:paraId="6831B47D" w14:textId="77777777" w:rsidR="00342368" w:rsidRPr="009367D7" w:rsidRDefault="00342368" w:rsidP="00342368">
      <w:pPr>
        <w:autoSpaceDE w:val="0"/>
        <w:spacing w:before="120"/>
        <w:ind w:left="221" w:right="357"/>
        <w:jc w:val="center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</w:rPr>
      </w:pPr>
      <w:r w:rsidRPr="009367D7">
        <w:rPr>
          <w:rFonts w:ascii="Verdana" w:eastAsia="Verdana" w:hAnsi="Verdana" w:cs="Verdana"/>
          <w:b/>
          <w:bCs/>
          <w:kern w:val="0"/>
          <w:sz w:val="18"/>
          <w:szCs w:val="18"/>
        </w:rPr>
        <w:t>DICHIARA</w:t>
      </w:r>
      <w:r w:rsidRPr="009367D7">
        <w:rPr>
          <w:rFonts w:ascii="Verdana" w:eastAsia="Verdana" w:hAnsi="Verdana" w:cs="Verdana"/>
          <w:b/>
          <w:bCs/>
          <w:spacing w:val="-4"/>
          <w:kern w:val="0"/>
          <w:sz w:val="18"/>
          <w:szCs w:val="18"/>
        </w:rPr>
        <w:t xml:space="preserve"> </w:t>
      </w:r>
      <w:r w:rsidRPr="009367D7">
        <w:rPr>
          <w:rFonts w:ascii="Verdana" w:eastAsia="Verdana" w:hAnsi="Verdana" w:cs="Verdana"/>
          <w:b/>
          <w:bCs/>
          <w:spacing w:val="-2"/>
          <w:kern w:val="0"/>
          <w:sz w:val="18"/>
          <w:szCs w:val="18"/>
        </w:rPr>
        <w:t>ALTRESI’</w:t>
      </w:r>
    </w:p>
    <w:p w14:paraId="55E61905" w14:textId="77777777" w:rsidR="00342368" w:rsidRPr="009367D7" w:rsidRDefault="00342368" w:rsidP="00342368">
      <w:pPr>
        <w:autoSpaceDE w:val="0"/>
        <w:spacing w:before="131"/>
        <w:rPr>
          <w:rFonts w:ascii="Verdana" w:eastAsia="Verdana" w:hAnsi="Verdana" w:cs="Verdana"/>
          <w:b/>
          <w:kern w:val="0"/>
          <w:sz w:val="18"/>
          <w:szCs w:val="15"/>
        </w:rPr>
      </w:pPr>
    </w:p>
    <w:p w14:paraId="775AA716" w14:textId="77777777" w:rsidR="00342368" w:rsidRPr="009367D7" w:rsidRDefault="00342368" w:rsidP="00342368">
      <w:pPr>
        <w:autoSpaceDE w:val="0"/>
        <w:spacing w:before="1"/>
        <w:ind w:left="2"/>
        <w:jc w:val="both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appartenere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ad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una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delle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seguenti</w:t>
      </w:r>
      <w:r w:rsidRPr="009367D7">
        <w:rPr>
          <w:rFonts w:ascii="Verdana" w:eastAsia="Verdana" w:hAnsi="Verdana" w:cs="Verdana"/>
          <w:spacing w:val="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>categorie:</w:t>
      </w:r>
    </w:p>
    <w:p w14:paraId="6BC8E1C3" w14:textId="77777777" w:rsidR="00342368" w:rsidRPr="009367D7" w:rsidRDefault="00342368" w:rsidP="00342368">
      <w:pPr>
        <w:autoSpaceDE w:val="0"/>
        <w:spacing w:before="186"/>
        <w:rPr>
          <w:rFonts w:ascii="Verdana" w:eastAsia="Verdana" w:hAnsi="Verdana" w:cs="Verdana"/>
          <w:kern w:val="0"/>
          <w:sz w:val="18"/>
          <w:szCs w:val="15"/>
        </w:rPr>
      </w:pPr>
    </w:p>
    <w:p w14:paraId="1489EFE7" w14:textId="7ECF864E" w:rsidR="00342368" w:rsidRPr="009367D7" w:rsidRDefault="00342368" w:rsidP="00342368">
      <w:pPr>
        <w:numPr>
          <w:ilvl w:val="0"/>
          <w:numId w:val="5"/>
        </w:numPr>
        <w:tabs>
          <w:tab w:val="left" w:pos="361"/>
        </w:tabs>
        <w:suppressAutoHyphens w:val="0"/>
        <w:autoSpaceDE w:val="0"/>
        <w:ind w:left="361" w:hanging="359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A)</w:t>
      </w:r>
      <w:r w:rsidRPr="009367D7">
        <w:rPr>
          <w:rFonts w:ascii="Verdana" w:eastAsia="Verdana" w:hAnsi="Verdana" w:cs="Verdana"/>
          <w:b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funzionario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in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situazione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esubero per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l’a.s.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>202</w:t>
      </w:r>
      <w:r w:rsidR="005066E2">
        <w:rPr>
          <w:rFonts w:ascii="Verdana" w:eastAsia="Verdana" w:hAnsi="Verdana" w:cs="Verdana"/>
          <w:spacing w:val="-2"/>
          <w:kern w:val="0"/>
          <w:sz w:val="18"/>
        </w:rPr>
        <w:t>6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>/202</w:t>
      </w:r>
      <w:r w:rsidR="005066E2">
        <w:rPr>
          <w:rFonts w:ascii="Verdana" w:eastAsia="Verdana" w:hAnsi="Verdana" w:cs="Verdana"/>
          <w:spacing w:val="-2"/>
          <w:kern w:val="0"/>
          <w:sz w:val="18"/>
        </w:rPr>
        <w:t>7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>;</w:t>
      </w:r>
    </w:p>
    <w:p w14:paraId="0AC5205A" w14:textId="77777777" w:rsidR="00342368" w:rsidRPr="009367D7" w:rsidRDefault="00342368" w:rsidP="00342368">
      <w:pPr>
        <w:autoSpaceDE w:val="0"/>
        <w:spacing w:before="55"/>
        <w:rPr>
          <w:rFonts w:ascii="Verdana" w:eastAsia="Verdana" w:hAnsi="Verdana" w:cs="Verdana"/>
          <w:kern w:val="0"/>
          <w:sz w:val="18"/>
          <w:szCs w:val="15"/>
        </w:rPr>
      </w:pPr>
    </w:p>
    <w:p w14:paraId="4776CF59" w14:textId="1C2FD646" w:rsidR="00342368" w:rsidRPr="009367D7" w:rsidRDefault="00342368" w:rsidP="00342368">
      <w:pPr>
        <w:numPr>
          <w:ilvl w:val="0"/>
          <w:numId w:val="5"/>
        </w:numPr>
        <w:tabs>
          <w:tab w:val="left" w:pos="363"/>
        </w:tabs>
        <w:suppressAutoHyphens w:val="0"/>
        <w:autoSpaceDE w:val="0"/>
        <w:spacing w:before="1"/>
        <w:ind w:left="363" w:hanging="359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B)</w:t>
      </w:r>
      <w:r w:rsidRPr="009367D7">
        <w:rPr>
          <w:rFonts w:ascii="Verdana" w:eastAsia="Verdana" w:hAnsi="Verdana" w:cs="Verdana"/>
          <w:b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funzionario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privo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incarico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D.S.G.A.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per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l’a.s.</w:t>
      </w:r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>202</w:t>
      </w:r>
      <w:r w:rsidR="005066E2">
        <w:rPr>
          <w:rFonts w:ascii="Verdana" w:eastAsia="Verdana" w:hAnsi="Verdana" w:cs="Verdana"/>
          <w:spacing w:val="-2"/>
          <w:kern w:val="0"/>
          <w:sz w:val="18"/>
        </w:rPr>
        <w:t>6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>/202</w:t>
      </w:r>
      <w:r w:rsidR="005066E2">
        <w:rPr>
          <w:rFonts w:ascii="Verdana" w:eastAsia="Verdana" w:hAnsi="Verdana" w:cs="Verdana"/>
          <w:spacing w:val="-2"/>
          <w:kern w:val="0"/>
          <w:sz w:val="18"/>
        </w:rPr>
        <w:t>7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>;</w:t>
      </w:r>
    </w:p>
    <w:p w14:paraId="33FD5B14" w14:textId="0C7E221A" w:rsidR="00342368" w:rsidRPr="009367D7" w:rsidRDefault="00342368" w:rsidP="00342368">
      <w:pPr>
        <w:numPr>
          <w:ilvl w:val="0"/>
          <w:numId w:val="5"/>
        </w:numPr>
        <w:tabs>
          <w:tab w:val="left" w:pos="364"/>
          <w:tab w:val="left" w:pos="364"/>
          <w:tab w:val="left" w:pos="3974"/>
          <w:tab w:val="left" w:pos="8953"/>
        </w:tabs>
        <w:suppressAutoHyphens w:val="0"/>
        <w:autoSpaceDE w:val="0"/>
        <w:spacing w:before="144" w:line="264" w:lineRule="auto"/>
        <w:ind w:right="138"/>
        <w:jc w:val="both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B.1)</w:t>
      </w:r>
      <w:r w:rsidRPr="009367D7">
        <w:rPr>
          <w:rFonts w:ascii="Verdana" w:eastAsia="Verdana" w:hAnsi="Verdana" w:cs="Verdana"/>
          <w:b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funzionario</w:t>
      </w:r>
      <w:r w:rsidRPr="009367D7">
        <w:rPr>
          <w:rFonts w:ascii="Verdana" w:eastAsia="Verdana" w:hAnsi="Verdana" w:cs="Verdana"/>
          <w:spacing w:val="-5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già</w:t>
      </w:r>
      <w:r w:rsidRPr="009367D7">
        <w:rPr>
          <w:rFonts w:ascii="Verdana" w:eastAsia="Verdana" w:hAnsi="Verdana" w:cs="Verdana"/>
          <w:spacing w:val="-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titolare</w:t>
      </w:r>
      <w:r w:rsidRPr="009367D7">
        <w:rPr>
          <w:rFonts w:ascii="Verdana" w:eastAsia="Verdana" w:hAnsi="Verdana" w:cs="Verdana"/>
          <w:spacing w:val="-5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6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incarico</w:t>
      </w:r>
      <w:r w:rsidRPr="009367D7">
        <w:rPr>
          <w:rFonts w:ascii="Verdana" w:eastAsia="Verdana" w:hAnsi="Verdana" w:cs="Verdana"/>
          <w:spacing w:val="-6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D.S.G.A.</w:t>
      </w:r>
      <w:r w:rsidRPr="009367D7">
        <w:rPr>
          <w:rFonts w:ascii="Verdana" w:eastAsia="Verdana" w:hAnsi="Verdana" w:cs="Verdana"/>
          <w:spacing w:val="-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per</w:t>
      </w:r>
      <w:r w:rsidRPr="009367D7">
        <w:rPr>
          <w:rFonts w:ascii="Verdana" w:eastAsia="Verdana" w:hAnsi="Verdana" w:cs="Verdana"/>
          <w:spacing w:val="-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l’a.s.</w:t>
      </w:r>
      <w:r w:rsidRPr="009367D7">
        <w:rPr>
          <w:rFonts w:ascii="Verdana" w:eastAsia="Verdana" w:hAnsi="Verdana" w:cs="Verdana"/>
          <w:spacing w:val="-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202</w:t>
      </w:r>
      <w:r w:rsidR="00614417">
        <w:rPr>
          <w:rFonts w:ascii="Verdana" w:eastAsia="Verdana" w:hAnsi="Verdana" w:cs="Verdana"/>
          <w:kern w:val="0"/>
          <w:sz w:val="18"/>
        </w:rPr>
        <w:t>6</w:t>
      </w:r>
      <w:r w:rsidRPr="009367D7">
        <w:rPr>
          <w:rFonts w:ascii="Verdana" w:eastAsia="Verdana" w:hAnsi="Verdana" w:cs="Verdana"/>
          <w:kern w:val="0"/>
          <w:sz w:val="18"/>
        </w:rPr>
        <w:t>/202</w:t>
      </w:r>
      <w:r w:rsidR="00614417">
        <w:rPr>
          <w:rFonts w:ascii="Verdana" w:eastAsia="Verdana" w:hAnsi="Verdana" w:cs="Verdana"/>
          <w:kern w:val="0"/>
          <w:sz w:val="18"/>
        </w:rPr>
        <w:t>7</w:t>
      </w:r>
      <w:r w:rsidRPr="009367D7">
        <w:rPr>
          <w:rFonts w:ascii="Verdana" w:eastAsia="Verdana" w:hAnsi="Verdana" w:cs="Verdana"/>
          <w:spacing w:val="-6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presso</w:t>
      </w:r>
      <w:r w:rsidRPr="009367D7">
        <w:rPr>
          <w:rFonts w:ascii="Verdana" w:eastAsia="Verdana" w:hAnsi="Verdana" w:cs="Verdana"/>
          <w:spacing w:val="-6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l’istituzione</w:t>
      </w:r>
      <w:r w:rsidRPr="009367D7">
        <w:rPr>
          <w:rFonts w:ascii="Verdana" w:eastAsia="Verdana" w:hAnsi="Verdana" w:cs="Verdana"/>
          <w:spacing w:val="-6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scolastica:</w:t>
      </w:r>
      <w:r w:rsidRPr="009367D7">
        <w:rPr>
          <w:rFonts w:ascii="Verdana" w:eastAsia="Verdana" w:hAnsi="Verdana" w:cs="Verdana"/>
          <w:spacing w:val="-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codice meccanografico:</w:t>
      </w:r>
      <w:r w:rsidRPr="009367D7">
        <w:rPr>
          <w:rFonts w:ascii="Verdana" w:eastAsia="Verdana" w:hAnsi="Verdana" w:cs="Verdana"/>
          <w:spacing w:val="329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  <w:r w:rsidRPr="009367D7">
        <w:rPr>
          <w:rFonts w:ascii="Verdana" w:eastAsia="Verdana" w:hAnsi="Verdana" w:cs="Verdana"/>
          <w:kern w:val="0"/>
          <w:sz w:val="18"/>
        </w:rPr>
        <w:t>,</w:t>
      </w:r>
      <w:r w:rsidRPr="009367D7">
        <w:rPr>
          <w:rFonts w:ascii="Verdana" w:eastAsia="Verdana" w:hAnsi="Verdana" w:cs="Verdana"/>
          <w:spacing w:val="80"/>
          <w:w w:val="15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denominazione</w:t>
      </w:r>
      <w:r w:rsidRPr="009367D7">
        <w:rPr>
          <w:rFonts w:ascii="Verdana" w:eastAsia="Verdana" w:hAnsi="Verdana" w:cs="Verdana"/>
          <w:spacing w:val="80"/>
          <w:w w:val="15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scuola:</w:t>
      </w:r>
      <w:r w:rsidRPr="009367D7">
        <w:rPr>
          <w:rFonts w:ascii="Verdana" w:eastAsia="Verdana" w:hAnsi="Verdana" w:cs="Verdana"/>
          <w:spacing w:val="33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  <w:r w:rsidRPr="009367D7">
        <w:rPr>
          <w:rFonts w:ascii="Verdana" w:eastAsia="Verdana" w:hAnsi="Verdana" w:cs="Verdana"/>
          <w:kern w:val="0"/>
          <w:sz w:val="18"/>
        </w:rPr>
        <w:t>,</w:t>
      </w:r>
      <w:r w:rsidR="00AA4B83">
        <w:rPr>
          <w:rFonts w:ascii="Verdana" w:eastAsia="Verdana" w:hAnsi="Verdana" w:cs="Verdana"/>
          <w:spacing w:val="6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>comune:</w:t>
      </w:r>
    </w:p>
    <w:p w14:paraId="199BEEA0" w14:textId="77777777" w:rsidR="00342368" w:rsidRPr="009367D7" w:rsidRDefault="00342368" w:rsidP="00342368">
      <w:pPr>
        <w:tabs>
          <w:tab w:val="left" w:pos="2138"/>
          <w:tab w:val="left" w:pos="4881"/>
        </w:tabs>
        <w:autoSpaceDE w:val="0"/>
        <w:spacing w:before="12"/>
        <w:ind w:left="364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  <w:r w:rsidRPr="009367D7">
        <w:rPr>
          <w:rFonts w:ascii="Verdana" w:eastAsia="Verdana" w:hAnsi="Verdana" w:cs="Verdana"/>
          <w:kern w:val="0"/>
          <w:sz w:val="18"/>
        </w:rPr>
        <w:t xml:space="preserve">provincia: </w:t>
      </w: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</w:p>
    <w:p w14:paraId="0E1E3A3C" w14:textId="77777777" w:rsidR="00342368" w:rsidRPr="009367D7" w:rsidRDefault="00342368" w:rsidP="00342368">
      <w:pPr>
        <w:numPr>
          <w:ilvl w:val="0"/>
          <w:numId w:val="5"/>
        </w:numPr>
        <w:tabs>
          <w:tab w:val="left" w:pos="364"/>
          <w:tab w:val="left" w:pos="364"/>
        </w:tabs>
        <w:suppressAutoHyphens w:val="0"/>
        <w:autoSpaceDE w:val="0"/>
        <w:spacing w:before="153" w:line="268" w:lineRule="auto"/>
        <w:ind w:right="150"/>
        <w:jc w:val="both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 xml:space="preserve">C) </w:t>
      </w:r>
      <w:r w:rsidRPr="009367D7">
        <w:rPr>
          <w:rFonts w:ascii="Verdana" w:eastAsia="Verdana" w:hAnsi="Verdana" w:cs="Verdana"/>
          <w:kern w:val="0"/>
          <w:sz w:val="18"/>
        </w:rPr>
        <w:t>personale inserito nelle graduatorie della procedura valutativa di progressione all’area dei funzionari e dell’elevata</w:t>
      </w:r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qualificazione</w:t>
      </w:r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della</w:t>
      </w:r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Regione</w:t>
      </w:r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="00BD466D">
        <w:rPr>
          <w:rFonts w:ascii="Verdana" w:eastAsia="Verdana" w:hAnsi="Verdana" w:cs="Verdana"/>
          <w:kern w:val="0"/>
          <w:sz w:val="18"/>
        </w:rPr>
        <w:t>Puglia</w:t>
      </w:r>
      <w:r w:rsidRPr="009367D7">
        <w:rPr>
          <w:rFonts w:ascii="Verdana" w:eastAsia="Verdana" w:hAnsi="Verdana" w:cs="Verdana"/>
          <w:kern w:val="0"/>
          <w:sz w:val="18"/>
        </w:rPr>
        <w:t>,</w:t>
      </w:r>
      <w:r w:rsidRPr="009367D7">
        <w:rPr>
          <w:rFonts w:ascii="Verdana" w:eastAsia="Verdana" w:hAnsi="Verdana" w:cs="Verdana"/>
          <w:spacing w:val="-9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secondo</w:t>
      </w:r>
      <w:r w:rsidRPr="009367D7">
        <w:rPr>
          <w:rFonts w:ascii="Verdana" w:eastAsia="Verdana" w:hAnsi="Verdana" w:cs="Verdana"/>
          <w:spacing w:val="-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la</w:t>
      </w:r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posizione</w:t>
      </w:r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occupata</w:t>
      </w:r>
      <w:r w:rsidRPr="009367D7">
        <w:rPr>
          <w:rFonts w:ascii="Verdana" w:eastAsia="Verdana" w:hAnsi="Verdana" w:cs="Verdana"/>
          <w:spacing w:val="-1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nella</w:t>
      </w:r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graduatoria</w:t>
      </w:r>
      <w:r w:rsidRPr="009367D7">
        <w:rPr>
          <w:rFonts w:ascii="Verdana" w:eastAsia="Verdana" w:hAnsi="Verdana" w:cs="Verdana"/>
          <w:spacing w:val="-8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merito</w:t>
      </w:r>
      <w:r w:rsidRPr="009367D7">
        <w:rPr>
          <w:rFonts w:ascii="Verdana" w:eastAsia="Verdana" w:hAnsi="Verdana" w:cs="Verdana"/>
          <w:spacing w:val="-7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e per la durata della stessa.</w:t>
      </w:r>
    </w:p>
    <w:p w14:paraId="38ACB590" w14:textId="77777777" w:rsidR="00BD31CE" w:rsidRPr="009367D7" w:rsidRDefault="00342368" w:rsidP="00AA4B83">
      <w:pPr>
        <w:tabs>
          <w:tab w:val="left" w:pos="4040"/>
        </w:tabs>
        <w:autoSpaceDE w:val="0"/>
        <w:spacing w:before="128"/>
        <w:ind w:left="364"/>
        <w:rPr>
          <w:rFonts w:ascii="Verdana" w:eastAsia="Verdana" w:hAnsi="Verdana" w:cs="Verdana"/>
          <w:kern w:val="0"/>
          <w:sz w:val="18"/>
          <w:u w:val="single"/>
        </w:rPr>
      </w:pPr>
      <w:r w:rsidRPr="009367D7">
        <w:rPr>
          <w:rFonts w:ascii="Verdana" w:eastAsia="Verdana" w:hAnsi="Verdana" w:cs="Verdana"/>
          <w:kern w:val="0"/>
          <w:sz w:val="18"/>
        </w:rPr>
        <w:t>Posizione in graduatoria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 xml:space="preserve">n. </w:t>
      </w:r>
      <w:r w:rsidRPr="009367D7">
        <w:rPr>
          <w:rFonts w:ascii="Verdana" w:eastAsia="Verdana" w:hAnsi="Verdana" w:cs="Verdana"/>
          <w:kern w:val="0"/>
          <w:sz w:val="18"/>
          <w:u w:val="single"/>
        </w:rPr>
        <w:tab/>
      </w:r>
    </w:p>
    <w:p w14:paraId="54BE1DC4" w14:textId="77777777" w:rsidR="00342368" w:rsidRDefault="00342368" w:rsidP="00342368">
      <w:pPr>
        <w:numPr>
          <w:ilvl w:val="0"/>
          <w:numId w:val="5"/>
        </w:numPr>
        <w:tabs>
          <w:tab w:val="left" w:pos="364"/>
          <w:tab w:val="left" w:pos="364"/>
        </w:tabs>
        <w:suppressAutoHyphens w:val="0"/>
        <w:autoSpaceDE w:val="0"/>
        <w:spacing w:before="153" w:line="273" w:lineRule="auto"/>
        <w:ind w:right="143"/>
        <w:jc w:val="both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 xml:space="preserve">D) </w:t>
      </w:r>
      <w:r w:rsidRPr="009367D7">
        <w:rPr>
          <w:rFonts w:ascii="Verdana" w:eastAsia="Verdana" w:hAnsi="Verdana" w:cs="Verdana"/>
          <w:kern w:val="0"/>
          <w:sz w:val="18"/>
        </w:rPr>
        <w:t>assistenti amministrativi di ruolo con laurea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magistrale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e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almeno 5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anni di esperienza</w:t>
      </w:r>
      <w:r w:rsidRPr="009367D7">
        <w:rPr>
          <w:rFonts w:ascii="Verdana" w:eastAsia="Verdana" w:hAnsi="Verdana" w:cs="Verdana"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maturata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nell'Area degli Assistenti e/o nell'equivalente area del precedente sistema di classificazione oppure con diploma di scuola secondaria di secondo grado ed almeno 10 anni di esperienza maturata nell'Area degli Assistenti e/o nell'equivalente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area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del</w:t>
      </w:r>
      <w:r w:rsidRPr="009367D7">
        <w:rPr>
          <w:rFonts w:ascii="Verdana" w:eastAsia="Verdana" w:hAnsi="Verdana" w:cs="Verdana"/>
          <w:spacing w:val="-6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precedente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sistema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classificazione,</w:t>
      </w:r>
      <w:r w:rsidRPr="009367D7">
        <w:rPr>
          <w:rFonts w:ascii="Verdana" w:eastAsia="Verdana" w:hAnsi="Verdana" w:cs="Verdana"/>
          <w:spacing w:val="-5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titolari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presso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un’istituzione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scolastica</w:t>
      </w:r>
      <w:r w:rsidRPr="009367D7">
        <w:rPr>
          <w:rFonts w:ascii="Verdana" w:eastAsia="Verdana" w:hAnsi="Verdana" w:cs="Verdana"/>
          <w:spacing w:val="-5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statale della Regione Puglia;</w:t>
      </w:r>
    </w:p>
    <w:p w14:paraId="1C88DAD9" w14:textId="77777777" w:rsidR="002303CB" w:rsidRPr="009367D7" w:rsidRDefault="002303CB" w:rsidP="002303CB">
      <w:pPr>
        <w:numPr>
          <w:ilvl w:val="0"/>
          <w:numId w:val="5"/>
        </w:numPr>
        <w:tabs>
          <w:tab w:val="left" w:pos="362"/>
          <w:tab w:val="left" w:pos="362"/>
          <w:tab w:val="left" w:pos="3233"/>
          <w:tab w:val="left" w:pos="7689"/>
        </w:tabs>
        <w:suppressAutoHyphens w:val="0"/>
        <w:autoSpaceDE w:val="0"/>
        <w:spacing w:before="72" w:line="268" w:lineRule="auto"/>
        <w:ind w:left="362" w:right="137"/>
        <w:jc w:val="both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 xml:space="preserve">E) </w:t>
      </w:r>
      <w:r w:rsidRPr="009367D7">
        <w:rPr>
          <w:rFonts w:ascii="Verdana" w:eastAsia="Verdana" w:hAnsi="Verdana" w:cs="Verdana"/>
          <w:kern w:val="0"/>
          <w:sz w:val="18"/>
        </w:rPr>
        <w:t>altro personale di ruolo inquadrato nell’area degli assistenti amministrativi beneficiario di: nessuna posizione</w:t>
      </w:r>
      <w:r w:rsidRPr="009367D7">
        <w:rPr>
          <w:rFonts w:ascii="Verdana" w:eastAsia="Verdana" w:hAnsi="Verdana" w:cs="Verdana"/>
          <w:spacing w:val="4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economica</w:t>
      </w:r>
      <w:r w:rsidRPr="009367D7">
        <w:rPr>
          <w:rFonts w:ascii="Verdana" w:eastAsia="Verdana" w:hAnsi="Verdana" w:cs="Verdana"/>
          <w:spacing w:val="4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oppure</w:t>
      </w:r>
      <w:r w:rsidRPr="009367D7">
        <w:rPr>
          <w:rFonts w:ascii="Verdana" w:eastAsia="Verdana" w:hAnsi="Verdana" w:cs="Verdana"/>
          <w:spacing w:val="4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prima</w:t>
      </w:r>
      <w:r w:rsidRPr="009367D7">
        <w:rPr>
          <w:rFonts w:ascii="Verdana" w:eastAsia="Verdana" w:hAnsi="Verdana" w:cs="Verdana"/>
          <w:spacing w:val="4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posizione</w:t>
      </w:r>
      <w:r w:rsidRPr="009367D7">
        <w:rPr>
          <w:rFonts w:ascii="Verdana" w:eastAsia="Verdana" w:hAnsi="Verdana" w:cs="Verdana"/>
          <w:spacing w:val="4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economica</w:t>
      </w:r>
      <w:r w:rsidRPr="009367D7">
        <w:rPr>
          <w:rFonts w:ascii="Verdana" w:eastAsia="Verdana" w:hAnsi="Verdana" w:cs="Verdana"/>
          <w:spacing w:val="40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dall’a.s.</w:t>
      </w:r>
      <w:r w:rsidRPr="009367D7">
        <w:rPr>
          <w:rFonts w:ascii="Times New Roman" w:eastAsia="Verdana" w:hAnsi="Times New Roman" w:cs="Verdana"/>
          <w:kern w:val="0"/>
          <w:sz w:val="18"/>
          <w:u w:val="single"/>
        </w:rPr>
        <w:tab/>
      </w:r>
      <w:r w:rsidRPr="009367D7">
        <w:rPr>
          <w:rFonts w:ascii="Times New Roman" w:eastAsia="Verdana" w:hAnsi="Times New Roman" w:cs="Verdana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 xml:space="preserve">oppure seconda posizione </w:t>
      </w:r>
      <w:r w:rsidRPr="009367D7">
        <w:rPr>
          <w:rFonts w:ascii="Verdana" w:eastAsia="Verdana" w:hAnsi="Verdana" w:cs="Verdana"/>
          <w:kern w:val="0"/>
          <w:sz w:val="18"/>
        </w:rPr>
        <w:lastRenderedPageBreak/>
        <w:t>economica dall’a.s.</w:t>
      </w:r>
      <w:r w:rsidRPr="009367D7">
        <w:rPr>
          <w:rFonts w:ascii="Times New Roman" w:eastAsia="Verdana" w:hAnsi="Times New Roman" w:cs="Verdana"/>
          <w:kern w:val="0"/>
          <w:sz w:val="18"/>
          <w:u w:val="single"/>
        </w:rPr>
        <w:tab/>
      </w:r>
      <w:r w:rsidR="00DD6BBD">
        <w:rPr>
          <w:rFonts w:ascii="Times New Roman" w:eastAsia="Verdana" w:hAnsi="Times New Roman" w:cs="Verdana"/>
          <w:kern w:val="0"/>
          <w:sz w:val="18"/>
          <w:u w:val="single"/>
        </w:rPr>
        <w:t>___________</w:t>
      </w:r>
      <w:r w:rsidRPr="009367D7">
        <w:rPr>
          <w:rFonts w:ascii="Verdana" w:eastAsia="Verdana" w:hAnsi="Verdana" w:cs="Verdana"/>
          <w:kern w:val="0"/>
          <w:sz w:val="18"/>
        </w:rPr>
        <w:t xml:space="preserve">, titolare presso un’istituzione scolastica statale della Regione </w:t>
      </w:r>
      <w:r w:rsidR="00DD6BBD">
        <w:rPr>
          <w:rFonts w:ascii="Verdana" w:eastAsia="Verdana" w:hAnsi="Verdana" w:cs="Verdana"/>
          <w:kern w:val="0"/>
          <w:sz w:val="18"/>
        </w:rPr>
        <w:t>Puglia</w:t>
      </w:r>
      <w:r w:rsidRPr="009367D7">
        <w:rPr>
          <w:rFonts w:ascii="Verdana" w:eastAsia="Verdana" w:hAnsi="Verdana" w:cs="Verdana"/>
          <w:kern w:val="0"/>
          <w:sz w:val="18"/>
        </w:rPr>
        <w:t>;</w:t>
      </w:r>
    </w:p>
    <w:p w14:paraId="494066DC" w14:textId="77777777" w:rsidR="002303CB" w:rsidRPr="009367D7" w:rsidRDefault="002303CB" w:rsidP="00DD6BBD">
      <w:pPr>
        <w:numPr>
          <w:ilvl w:val="0"/>
          <w:numId w:val="5"/>
        </w:numPr>
        <w:tabs>
          <w:tab w:val="left" w:pos="361"/>
        </w:tabs>
        <w:suppressAutoHyphens w:val="0"/>
        <w:autoSpaceDE w:val="0"/>
        <w:spacing w:before="128" w:line="240" w:lineRule="exact"/>
        <w:ind w:left="361" w:hanging="359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F)</w:t>
      </w:r>
      <w:r w:rsidRPr="009367D7">
        <w:rPr>
          <w:rFonts w:ascii="Verdana" w:eastAsia="Verdana" w:hAnsi="Verdana" w:cs="Verdana"/>
          <w:b/>
          <w:spacing w:val="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personale</w:t>
      </w:r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risultato</w:t>
      </w:r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idoneo</w:t>
      </w:r>
      <w:r w:rsidRPr="009367D7">
        <w:rPr>
          <w:rFonts w:ascii="Verdana" w:eastAsia="Verdana" w:hAnsi="Verdana" w:cs="Verdana"/>
          <w:spacing w:val="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nella</w:t>
      </w:r>
      <w:r w:rsidRPr="009367D7">
        <w:rPr>
          <w:rFonts w:ascii="Verdana" w:eastAsia="Verdana" w:hAnsi="Verdana" w:cs="Verdana"/>
          <w:spacing w:val="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procedura</w:t>
      </w:r>
      <w:r w:rsidRPr="009367D7">
        <w:rPr>
          <w:rFonts w:ascii="Verdana" w:eastAsia="Verdana" w:hAnsi="Verdana" w:cs="Verdana"/>
          <w:spacing w:val="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valutativa</w:t>
      </w:r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progressione</w:t>
      </w:r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all’area dei</w:t>
      </w:r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funzionari</w:t>
      </w:r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e</w:t>
      </w:r>
      <w:r w:rsidRPr="009367D7">
        <w:rPr>
          <w:rFonts w:ascii="Verdana" w:eastAsia="Verdana" w:hAnsi="Verdana" w:cs="Verdana"/>
          <w:spacing w:val="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>dell’elevata</w:t>
      </w:r>
      <w:r w:rsidR="00DD6BBD">
        <w:rPr>
          <w:rFonts w:ascii="Verdana" w:eastAsia="Verdana" w:hAnsi="Verdana" w:cs="Verdana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qualificazione</w:t>
      </w:r>
      <w:r w:rsidRPr="009367D7">
        <w:rPr>
          <w:rFonts w:ascii="Verdana" w:eastAsia="Verdana" w:hAnsi="Verdana" w:cs="Verdana"/>
          <w:spacing w:val="-6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altre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Regioni,</w:t>
      </w:r>
      <w:r w:rsidRPr="009367D7">
        <w:rPr>
          <w:rFonts w:ascii="Verdana" w:eastAsia="Verdana" w:hAnsi="Verdana" w:cs="Verdana"/>
          <w:spacing w:val="-5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graduato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secondo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il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punteggio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della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propria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graduatoria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merito.</w:t>
      </w:r>
    </w:p>
    <w:p w14:paraId="46B6F052" w14:textId="77777777" w:rsidR="002303CB" w:rsidRPr="009367D7" w:rsidRDefault="002303CB" w:rsidP="002303CB">
      <w:pPr>
        <w:numPr>
          <w:ilvl w:val="1"/>
          <w:numId w:val="5"/>
        </w:numPr>
        <w:tabs>
          <w:tab w:val="left" w:pos="1082"/>
        </w:tabs>
        <w:suppressAutoHyphens w:val="0"/>
        <w:autoSpaceDE w:val="0"/>
        <w:spacing w:before="119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noProof/>
          <w:kern w:val="0"/>
          <w:sz w:val="1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024BBE4" wp14:editId="4C490739">
                <wp:simplePos x="0" y="0"/>
                <wp:positionH relativeFrom="page">
                  <wp:posOffset>3693286</wp:posOffset>
                </wp:positionH>
                <wp:positionV relativeFrom="paragraph">
                  <wp:posOffset>204280</wp:posOffset>
                </wp:positionV>
                <wp:extent cx="101854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8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8540">
                              <a:moveTo>
                                <a:pt x="0" y="0"/>
                              </a:moveTo>
                              <a:lnTo>
                                <a:pt x="1018040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8FCEAB" id="Graphic 2" o:spid="_x0000_s1026" style="position:absolute;margin-left:290.8pt;margin-top:16.1pt;width:80.2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8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" path="m,l1018040,e" filled="f" strokeweight=".18731mm">
                <v:path arrowok="t"/>
                <w10:wrap anchorx="page"/>
              </v:shape>
            </w:pict>
          </mc:Fallback>
        </mc:AlternateConten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>Regione</w:t>
      </w:r>
    </w:p>
    <w:p w14:paraId="732E50EE" w14:textId="77777777" w:rsidR="002303CB" w:rsidRPr="009367D7" w:rsidRDefault="002303CB" w:rsidP="002303CB">
      <w:pPr>
        <w:numPr>
          <w:ilvl w:val="1"/>
          <w:numId w:val="5"/>
        </w:numPr>
        <w:tabs>
          <w:tab w:val="left" w:pos="1082"/>
        </w:tabs>
        <w:suppressAutoHyphens w:val="0"/>
        <w:autoSpaceDE w:val="0"/>
        <w:spacing w:before="118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noProof/>
          <w:kern w:val="0"/>
          <w:sz w:val="18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8A6F70A" wp14:editId="2860129A">
                <wp:simplePos x="0" y="0"/>
                <wp:positionH relativeFrom="page">
                  <wp:posOffset>3693286</wp:posOffset>
                </wp:positionH>
                <wp:positionV relativeFrom="paragraph">
                  <wp:posOffset>203570</wp:posOffset>
                </wp:positionV>
                <wp:extent cx="101854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8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8540">
                              <a:moveTo>
                                <a:pt x="0" y="0"/>
                              </a:moveTo>
                              <a:lnTo>
                                <a:pt x="1018040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FF32E" id="Graphic 3" o:spid="_x0000_s1026" style="position:absolute;margin-left:290.8pt;margin-top:16.05pt;width:80.2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8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" path="m,l1018040,e" filled="f" strokeweight=".18731mm">
                <v:path arrowok="t"/>
                <w10:wrap anchorx="page"/>
              </v:shape>
            </w:pict>
          </mc:Fallback>
        </mc:AlternateContent>
      </w:r>
      <w:r w:rsidRPr="009367D7">
        <w:rPr>
          <w:rFonts w:ascii="Verdana" w:eastAsia="Verdana" w:hAnsi="Verdana" w:cs="Verdana"/>
          <w:kern w:val="0"/>
          <w:sz w:val="18"/>
        </w:rPr>
        <w:t>Punteggio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in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graduatoria</w:t>
      </w:r>
    </w:p>
    <w:p w14:paraId="52E39DD1" w14:textId="7EE0FDCA" w:rsidR="002303CB" w:rsidRPr="009367D7" w:rsidRDefault="002303CB" w:rsidP="002303CB">
      <w:pPr>
        <w:numPr>
          <w:ilvl w:val="0"/>
          <w:numId w:val="5"/>
        </w:numPr>
        <w:tabs>
          <w:tab w:val="left" w:pos="362"/>
          <w:tab w:val="left" w:pos="362"/>
        </w:tabs>
        <w:suppressAutoHyphens w:val="0"/>
        <w:autoSpaceDE w:val="0"/>
        <w:spacing w:before="124" w:line="235" w:lineRule="auto"/>
        <w:ind w:left="362" w:right="148"/>
        <w:jc w:val="both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 xml:space="preserve">G) </w:t>
      </w:r>
      <w:r w:rsidRPr="009367D7">
        <w:rPr>
          <w:rFonts w:ascii="Verdana" w:eastAsia="Verdana" w:hAnsi="Verdana" w:cs="Verdana"/>
          <w:kern w:val="0"/>
          <w:sz w:val="18"/>
        </w:rPr>
        <w:t xml:space="preserve">assistenti amministrativi </w:t>
      </w:r>
      <w:r w:rsidR="008719E0">
        <w:rPr>
          <w:rFonts w:ascii="Verdana" w:eastAsia="Verdana" w:hAnsi="Verdana" w:cs="Verdana"/>
          <w:kern w:val="0"/>
          <w:sz w:val="18"/>
        </w:rPr>
        <w:t xml:space="preserve">NON </w:t>
      </w:r>
      <w:r w:rsidRPr="009367D7">
        <w:rPr>
          <w:rFonts w:ascii="Verdana" w:eastAsia="Verdana" w:hAnsi="Verdana" w:cs="Verdana"/>
          <w:kern w:val="0"/>
          <w:sz w:val="18"/>
        </w:rPr>
        <w:t xml:space="preserve">di ruolo, già in servizio a tempo determinato fino presso un’istituzione scolastica statale della Regione Puglia, con priorità al personale in possesso della laurea 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>magistrale.</w:t>
      </w:r>
    </w:p>
    <w:p w14:paraId="012A2F60" w14:textId="77777777" w:rsidR="002303CB" w:rsidRPr="009367D7" w:rsidRDefault="002303CB" w:rsidP="002303CB">
      <w:pPr>
        <w:autoSpaceDE w:val="0"/>
        <w:rPr>
          <w:rFonts w:ascii="Verdana" w:eastAsia="Verdana" w:hAnsi="Verdana" w:cs="Verdana"/>
          <w:kern w:val="0"/>
          <w:sz w:val="18"/>
          <w:szCs w:val="15"/>
        </w:rPr>
      </w:pPr>
    </w:p>
    <w:p w14:paraId="4A681E30" w14:textId="77777777" w:rsidR="002303CB" w:rsidRPr="009367D7" w:rsidRDefault="002303CB" w:rsidP="002303CB">
      <w:pPr>
        <w:numPr>
          <w:ilvl w:val="0"/>
          <w:numId w:val="5"/>
        </w:numPr>
        <w:tabs>
          <w:tab w:val="left" w:pos="361"/>
        </w:tabs>
        <w:suppressAutoHyphens w:val="0"/>
        <w:autoSpaceDE w:val="0"/>
        <w:ind w:left="361" w:hanging="359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H)</w:t>
      </w:r>
      <w:r w:rsidRPr="009367D7">
        <w:rPr>
          <w:rFonts w:ascii="Verdana" w:eastAsia="Verdana" w:hAnsi="Verdana" w:cs="Verdana"/>
          <w:b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personale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cui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alla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lettera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d)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titolare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fuori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regione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Puglia;</w:t>
      </w:r>
    </w:p>
    <w:p w14:paraId="175AE6A4" w14:textId="77777777" w:rsidR="002303CB" w:rsidRPr="009367D7" w:rsidRDefault="002303CB" w:rsidP="002303CB">
      <w:pPr>
        <w:autoSpaceDE w:val="0"/>
        <w:rPr>
          <w:rFonts w:ascii="Verdana" w:eastAsia="Verdana" w:hAnsi="Verdana" w:cs="Verdana"/>
          <w:kern w:val="0"/>
          <w:sz w:val="18"/>
          <w:szCs w:val="15"/>
        </w:rPr>
      </w:pPr>
    </w:p>
    <w:p w14:paraId="154EE04C" w14:textId="77777777" w:rsidR="002303CB" w:rsidRPr="009367D7" w:rsidRDefault="002303CB" w:rsidP="002303CB">
      <w:pPr>
        <w:autoSpaceDE w:val="0"/>
        <w:spacing w:before="14"/>
        <w:rPr>
          <w:rFonts w:ascii="Verdana" w:eastAsia="Verdana" w:hAnsi="Verdana" w:cs="Verdana"/>
          <w:kern w:val="0"/>
          <w:sz w:val="18"/>
          <w:szCs w:val="15"/>
        </w:rPr>
      </w:pPr>
    </w:p>
    <w:p w14:paraId="0DFF785D" w14:textId="77777777" w:rsidR="002303CB" w:rsidRPr="009367D7" w:rsidRDefault="002303CB" w:rsidP="002303CB">
      <w:pPr>
        <w:numPr>
          <w:ilvl w:val="0"/>
          <w:numId w:val="5"/>
        </w:numPr>
        <w:tabs>
          <w:tab w:val="left" w:pos="361"/>
        </w:tabs>
        <w:suppressAutoHyphens w:val="0"/>
        <w:autoSpaceDE w:val="0"/>
        <w:ind w:left="361" w:hanging="359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I)</w:t>
      </w:r>
      <w:r w:rsidRPr="009367D7">
        <w:rPr>
          <w:rFonts w:ascii="Verdana" w:eastAsia="Verdana" w:hAnsi="Verdana" w:cs="Verdana"/>
          <w:b/>
          <w:spacing w:val="-1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personale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cui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alla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lettera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e)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titolare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fuori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la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regione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>Puglia;</w:t>
      </w:r>
    </w:p>
    <w:p w14:paraId="1CB93678" w14:textId="77777777" w:rsidR="002303CB" w:rsidRPr="009367D7" w:rsidRDefault="002303CB" w:rsidP="002303CB">
      <w:pPr>
        <w:autoSpaceDE w:val="0"/>
        <w:rPr>
          <w:rFonts w:ascii="Verdana" w:eastAsia="Verdana" w:hAnsi="Verdana" w:cs="Verdana"/>
          <w:kern w:val="0"/>
          <w:sz w:val="18"/>
          <w:szCs w:val="15"/>
        </w:rPr>
      </w:pPr>
    </w:p>
    <w:p w14:paraId="086B534B" w14:textId="77777777" w:rsidR="002303CB" w:rsidRPr="009367D7" w:rsidRDefault="002303CB" w:rsidP="002303CB">
      <w:pPr>
        <w:autoSpaceDE w:val="0"/>
        <w:spacing w:before="12"/>
        <w:rPr>
          <w:rFonts w:ascii="Verdana" w:eastAsia="Verdana" w:hAnsi="Verdana" w:cs="Verdana"/>
          <w:kern w:val="0"/>
          <w:sz w:val="18"/>
          <w:szCs w:val="15"/>
        </w:rPr>
      </w:pPr>
    </w:p>
    <w:p w14:paraId="1867127B" w14:textId="77777777" w:rsidR="002303CB" w:rsidRPr="009367D7" w:rsidRDefault="002303CB" w:rsidP="002303CB">
      <w:pPr>
        <w:numPr>
          <w:ilvl w:val="0"/>
          <w:numId w:val="5"/>
        </w:numPr>
        <w:tabs>
          <w:tab w:val="left" w:pos="361"/>
        </w:tabs>
        <w:suppressAutoHyphens w:val="0"/>
        <w:autoSpaceDE w:val="0"/>
        <w:ind w:left="361" w:hanging="359"/>
        <w:textAlignment w:val="auto"/>
        <w:rPr>
          <w:rFonts w:ascii="Verdana" w:eastAsia="Verdana" w:hAnsi="Verdana" w:cs="Verdana"/>
          <w:kern w:val="0"/>
          <w:sz w:val="18"/>
        </w:rPr>
      </w:pPr>
      <w:r w:rsidRPr="009367D7">
        <w:rPr>
          <w:rFonts w:ascii="Verdana" w:eastAsia="Verdana" w:hAnsi="Verdana" w:cs="Verdana"/>
          <w:b/>
          <w:kern w:val="0"/>
          <w:sz w:val="18"/>
        </w:rPr>
        <w:t>J)</w:t>
      </w:r>
      <w:r w:rsidRPr="009367D7">
        <w:rPr>
          <w:rFonts w:ascii="Verdana" w:eastAsia="Verdana" w:hAnsi="Verdana" w:cs="Verdana"/>
          <w:b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personale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di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cui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alla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lettera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g)</w:t>
      </w:r>
      <w:r w:rsidRPr="009367D7">
        <w:rPr>
          <w:rFonts w:ascii="Verdana" w:eastAsia="Verdana" w:hAnsi="Verdana" w:cs="Verdana"/>
          <w:spacing w:val="-4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in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servizio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fuori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la</w:t>
      </w:r>
      <w:r w:rsidRPr="009367D7">
        <w:rPr>
          <w:rFonts w:ascii="Verdana" w:eastAsia="Verdana" w:hAnsi="Verdana" w:cs="Verdana"/>
          <w:spacing w:val="-3"/>
          <w:kern w:val="0"/>
          <w:sz w:val="18"/>
        </w:rPr>
        <w:t xml:space="preserve"> </w:t>
      </w:r>
      <w:r w:rsidRPr="009367D7">
        <w:rPr>
          <w:rFonts w:ascii="Verdana" w:eastAsia="Verdana" w:hAnsi="Verdana" w:cs="Verdana"/>
          <w:kern w:val="0"/>
          <w:sz w:val="18"/>
        </w:rPr>
        <w:t>regione</w:t>
      </w:r>
      <w:r w:rsidRPr="009367D7">
        <w:rPr>
          <w:rFonts w:ascii="Verdana" w:eastAsia="Verdana" w:hAnsi="Verdana" w:cs="Verdana"/>
          <w:spacing w:val="-2"/>
          <w:kern w:val="0"/>
          <w:sz w:val="18"/>
        </w:rPr>
        <w:t xml:space="preserve"> Puglia;</w:t>
      </w:r>
    </w:p>
    <w:p w14:paraId="453CAEEF" w14:textId="77777777" w:rsidR="002303CB" w:rsidRPr="009367D7" w:rsidRDefault="002303CB" w:rsidP="002303CB">
      <w:pPr>
        <w:autoSpaceDE w:val="0"/>
        <w:spacing w:before="111"/>
        <w:rPr>
          <w:rFonts w:ascii="Verdana" w:eastAsia="Verdana" w:hAnsi="Verdana" w:cs="Verdana"/>
          <w:kern w:val="0"/>
          <w:sz w:val="18"/>
          <w:szCs w:val="15"/>
        </w:rPr>
      </w:pPr>
    </w:p>
    <w:p w14:paraId="440FCDC8" w14:textId="77777777" w:rsidR="00AA4B83" w:rsidRPr="00AA4B83" w:rsidRDefault="00AA4B83" w:rsidP="00AA4B83">
      <w:pPr>
        <w:suppressAutoHyphens w:val="0"/>
        <w:autoSpaceDE w:val="0"/>
        <w:spacing w:before="1"/>
        <w:ind w:left="221"/>
        <w:jc w:val="center"/>
        <w:textAlignment w:val="auto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</w:pPr>
      <w:r w:rsidRPr="00AA4B83"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  <w:t>DICHIARA</w:t>
      </w:r>
      <w:r w:rsidRPr="00AA4B83">
        <w:rPr>
          <w:rFonts w:ascii="Verdana" w:eastAsia="Verdana" w:hAnsi="Verdana" w:cs="Verdana"/>
          <w:b/>
          <w:bCs/>
          <w:spacing w:val="-4"/>
          <w:kern w:val="0"/>
          <w:sz w:val="18"/>
          <w:szCs w:val="18"/>
          <w:lang w:val="it-IT"/>
        </w:rPr>
        <w:t xml:space="preserve"> </w:t>
      </w:r>
      <w:r w:rsidRPr="00AA4B83">
        <w:rPr>
          <w:rFonts w:ascii="Verdana" w:eastAsia="Verdana" w:hAnsi="Verdana" w:cs="Verdana"/>
          <w:b/>
          <w:bCs/>
          <w:spacing w:val="-2"/>
          <w:kern w:val="0"/>
          <w:sz w:val="18"/>
          <w:szCs w:val="18"/>
          <w:lang w:val="it-IT"/>
        </w:rPr>
        <w:t>ALTRESI’</w:t>
      </w:r>
    </w:p>
    <w:p w14:paraId="2D564C05" w14:textId="77777777" w:rsidR="00AA4B83" w:rsidRPr="00AA4B83" w:rsidRDefault="00AA4B83" w:rsidP="00AA4B83">
      <w:pPr>
        <w:suppressAutoHyphens w:val="0"/>
        <w:autoSpaceDE w:val="0"/>
        <w:spacing w:before="131"/>
        <w:textAlignment w:val="auto"/>
        <w:rPr>
          <w:rFonts w:ascii="Verdana" w:eastAsia="Verdana" w:hAnsi="Verdana" w:cs="Verdana"/>
          <w:b/>
          <w:kern w:val="0"/>
          <w:sz w:val="18"/>
          <w:szCs w:val="15"/>
          <w:lang w:val="it-IT"/>
        </w:rPr>
      </w:pPr>
    </w:p>
    <w:p w14:paraId="62AF37E7" w14:textId="77777777" w:rsidR="00AA4B83" w:rsidRPr="00AA4B83" w:rsidRDefault="00AA4B83" w:rsidP="00AA4B83">
      <w:pPr>
        <w:suppressAutoHyphens w:val="0"/>
        <w:autoSpaceDE w:val="0"/>
        <w:ind w:left="2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possedere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</w:t>
      </w:r>
      <w:r w:rsidRPr="00AA4B83">
        <w:rPr>
          <w:rFonts w:ascii="Verdana" w:eastAsia="Verdana" w:hAnsi="Verdana" w:cs="Verdana"/>
          <w:spacing w:val="-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seguenti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titoli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studio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e/o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competenze</w:t>
      </w:r>
      <w:r w:rsidRPr="00AA4B83">
        <w:rPr>
          <w:rFonts w:ascii="Verdana" w:eastAsia="Verdana" w:hAnsi="Verdana" w:cs="Verdana"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professionali:</w:t>
      </w:r>
    </w:p>
    <w:p w14:paraId="77007BD2" w14:textId="77777777" w:rsidR="00AA4B83" w:rsidRPr="00AA4B83" w:rsidRDefault="00AA4B83" w:rsidP="00AA4B83">
      <w:pPr>
        <w:suppressAutoHyphens w:val="0"/>
        <w:autoSpaceDE w:val="0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689B1E7F" w14:textId="77777777" w:rsidR="00AA4B83" w:rsidRPr="00AA4B83" w:rsidRDefault="00AA4B83" w:rsidP="00AA4B83">
      <w:pPr>
        <w:suppressAutoHyphens w:val="0"/>
        <w:autoSpaceDE w:val="0"/>
        <w:spacing w:before="20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21EDEE0B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</w:tabs>
        <w:suppressAutoHyphens w:val="0"/>
        <w:autoSpaceDE w:val="0"/>
        <w:spacing w:line="240" w:lineRule="exact"/>
        <w:ind w:left="496" w:hanging="42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diploma</w:t>
      </w:r>
      <w:r w:rsidRPr="00AA4B83">
        <w:rPr>
          <w:rFonts w:ascii="Verdana" w:eastAsia="Verdana" w:hAnsi="Verdana" w:cs="Verdana"/>
          <w:spacing w:val="79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scuola</w:t>
      </w:r>
      <w:r w:rsidRPr="00AA4B83">
        <w:rPr>
          <w:rFonts w:ascii="Verdana" w:eastAsia="Verdana" w:hAnsi="Verdana" w:cs="Verdana"/>
          <w:spacing w:val="48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secondaria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secondo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grado</w:t>
      </w:r>
      <w:r w:rsidRPr="00AA4B83">
        <w:rPr>
          <w:rFonts w:ascii="Verdana" w:eastAsia="Verdana" w:hAnsi="Verdana" w:cs="Verdana"/>
          <w:spacing w:val="78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conseguito</w:t>
      </w:r>
      <w:r w:rsidRPr="00AA4B83">
        <w:rPr>
          <w:rFonts w:ascii="Verdana" w:eastAsia="Verdana" w:hAnsi="Verdana" w:cs="Verdana"/>
          <w:spacing w:val="50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presso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istituto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codice</w:t>
      </w:r>
      <w:r w:rsidRPr="00AA4B83">
        <w:rPr>
          <w:rFonts w:ascii="Verdana" w:eastAsia="Verdana" w:hAnsi="Verdana" w:cs="Verdana"/>
          <w:spacing w:val="49"/>
          <w:w w:val="15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meccanografico:</w:t>
      </w:r>
    </w:p>
    <w:p w14:paraId="3FD1D1CC" w14:textId="77777777" w:rsidR="00AA4B83" w:rsidRPr="00AA4B83" w:rsidRDefault="00AA4B83" w:rsidP="00AA4B83">
      <w:pPr>
        <w:tabs>
          <w:tab w:val="left" w:pos="2213"/>
          <w:tab w:val="left" w:pos="6365"/>
          <w:tab w:val="left" w:pos="9236"/>
        </w:tabs>
        <w:suppressAutoHyphens w:val="0"/>
        <w:autoSpaceDE w:val="0"/>
        <w:spacing w:line="214" w:lineRule="exact"/>
        <w:ind w:left="496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,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denominazione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scuola:</w:t>
      </w:r>
      <w:r w:rsidRPr="00AA4B83">
        <w:rPr>
          <w:rFonts w:ascii="Verdana" w:eastAsia="Verdana" w:hAnsi="Verdana" w:cs="Verdana"/>
          <w:spacing w:val="5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,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comune:</w:t>
      </w:r>
      <w:r w:rsidRPr="00AA4B83">
        <w:rPr>
          <w:rFonts w:ascii="Verdana" w:eastAsia="Verdana" w:hAnsi="Verdana" w:cs="Verdana"/>
          <w:spacing w:val="5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 provincia:</w:t>
      </w:r>
    </w:p>
    <w:p w14:paraId="6F6A429E" w14:textId="77777777" w:rsidR="00AA4B83" w:rsidRPr="00AA4B83" w:rsidRDefault="00AA4B83" w:rsidP="00AA4B83">
      <w:pPr>
        <w:tabs>
          <w:tab w:val="left" w:pos="2213"/>
        </w:tabs>
        <w:suppressAutoHyphens w:val="0"/>
        <w:autoSpaceDE w:val="0"/>
        <w:ind w:left="496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;</w:t>
      </w:r>
    </w:p>
    <w:p w14:paraId="5A8A9A7D" w14:textId="77777777" w:rsidR="00AA4B83" w:rsidRPr="00AA4B83" w:rsidRDefault="00AA4B83" w:rsidP="00AA4B83">
      <w:pPr>
        <w:suppressAutoHyphens w:val="0"/>
        <w:autoSpaceDE w:val="0"/>
        <w:spacing w:before="2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12558741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9111"/>
        </w:tabs>
        <w:suppressAutoHyphens w:val="0"/>
        <w:autoSpaceDE w:val="0"/>
        <w:ind w:left="496" w:hanging="42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Laurea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V.O./specialistica/magistrale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in</w:t>
      </w:r>
      <w:r w:rsidRPr="00AA4B83">
        <w:rPr>
          <w:rFonts w:ascii="Verdana" w:eastAsia="Verdana" w:hAnsi="Verdana" w:cs="Verdana"/>
          <w:spacing w:val="10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conseguita</w:t>
      </w:r>
    </w:p>
    <w:p w14:paraId="763273EB" w14:textId="77777777" w:rsidR="00AA4B83" w:rsidRPr="00AA4B83" w:rsidRDefault="00AA4B83" w:rsidP="00AA4B83">
      <w:pPr>
        <w:tabs>
          <w:tab w:val="left" w:pos="5456"/>
          <w:tab w:val="left" w:pos="7468"/>
          <w:tab w:val="left" w:pos="9873"/>
        </w:tabs>
        <w:suppressAutoHyphens w:val="0"/>
        <w:autoSpaceDE w:val="0"/>
        <w:spacing w:before="24"/>
        <w:ind w:left="496"/>
        <w:textAlignment w:val="auto"/>
        <w:rPr>
          <w:rFonts w:ascii="Times New Roman" w:eastAsia="Verdana" w:hAnsi="Times New Roman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presso l’Università di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con votazione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</w:p>
    <w:p w14:paraId="0895FE21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9121"/>
        </w:tabs>
        <w:suppressAutoHyphens w:val="0"/>
        <w:autoSpaceDE w:val="0"/>
        <w:spacing w:before="151"/>
        <w:ind w:left="496" w:hanging="42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Laurea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triennale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in</w:t>
      </w:r>
      <w:r w:rsidRPr="00AA4B83">
        <w:rPr>
          <w:rFonts w:ascii="Verdana" w:eastAsia="Verdana" w:hAnsi="Verdana" w:cs="Verdana"/>
          <w:spacing w:val="9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conseguita</w:t>
      </w:r>
    </w:p>
    <w:p w14:paraId="7D42DFEC" w14:textId="77777777" w:rsidR="00AA4B83" w:rsidRPr="00AA4B83" w:rsidRDefault="00AA4B83" w:rsidP="00AA4B83">
      <w:pPr>
        <w:tabs>
          <w:tab w:val="left" w:pos="5456"/>
          <w:tab w:val="left" w:pos="7468"/>
          <w:tab w:val="left" w:pos="9873"/>
        </w:tabs>
        <w:suppressAutoHyphens w:val="0"/>
        <w:autoSpaceDE w:val="0"/>
        <w:spacing w:before="25"/>
        <w:ind w:left="496"/>
        <w:textAlignment w:val="auto"/>
        <w:rPr>
          <w:rFonts w:ascii="Times New Roman" w:eastAsia="Verdana" w:hAnsi="Times New Roman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presso l’Università di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con votazione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</w:p>
    <w:p w14:paraId="099559D2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8802"/>
          <w:tab w:val="left" w:pos="10252"/>
        </w:tabs>
        <w:suppressAutoHyphens w:val="0"/>
        <w:autoSpaceDE w:val="0"/>
        <w:spacing w:before="154"/>
        <w:ind w:left="496" w:hanging="42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Dottorato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ricerca</w:t>
      </w:r>
      <w:r w:rsidRPr="00AA4B83">
        <w:rPr>
          <w:rFonts w:ascii="Verdana" w:eastAsia="Verdana" w:hAnsi="Verdana" w:cs="Verdana"/>
          <w:spacing w:val="8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in</w:t>
      </w:r>
      <w:r w:rsidRPr="00AA4B83">
        <w:rPr>
          <w:rFonts w:ascii="Verdana" w:eastAsia="Verdana" w:hAnsi="Verdana" w:cs="Verdana"/>
          <w:spacing w:val="6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 ciclo</w:t>
      </w:r>
      <w:r w:rsidRPr="00AA4B83">
        <w:rPr>
          <w:rFonts w:ascii="Verdana" w:eastAsia="Verdana" w:hAnsi="Verdana" w:cs="Verdana"/>
          <w:spacing w:val="6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41A39525" w14:textId="77777777" w:rsidR="00AA4B83" w:rsidRPr="00AA4B83" w:rsidRDefault="00AA4B83" w:rsidP="00AA4B83">
      <w:pPr>
        <w:tabs>
          <w:tab w:val="left" w:pos="5693"/>
          <w:tab w:val="left" w:pos="7931"/>
        </w:tabs>
        <w:suppressAutoHyphens w:val="0"/>
        <w:autoSpaceDE w:val="0"/>
        <w:spacing w:before="24"/>
        <w:ind w:left="496"/>
        <w:textAlignment w:val="auto"/>
        <w:rPr>
          <w:rFonts w:ascii="Times New Roman" w:eastAsia="Verdana" w:hAnsi="Times New Roman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conseguito presso l’Università di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</w:p>
    <w:p w14:paraId="3B9D8DB3" w14:textId="77777777" w:rsidR="00AA4B83" w:rsidRPr="00AA4B83" w:rsidRDefault="00AA4B83" w:rsidP="00AA4B83">
      <w:pPr>
        <w:numPr>
          <w:ilvl w:val="0"/>
          <w:numId w:val="5"/>
        </w:numPr>
        <w:tabs>
          <w:tab w:val="left" w:pos="425"/>
          <w:tab w:val="left" w:pos="10179"/>
        </w:tabs>
        <w:suppressAutoHyphens w:val="0"/>
        <w:autoSpaceDE w:val="0"/>
        <w:spacing w:before="153"/>
        <w:ind w:left="425" w:right="23" w:hanging="425"/>
        <w:jc w:val="center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Diploma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specializzazione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universitario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durata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pluriennale</w:t>
      </w:r>
      <w:r w:rsidRPr="00AA4B83">
        <w:rPr>
          <w:rFonts w:ascii="Verdana" w:eastAsia="Verdana" w:hAnsi="Verdana" w:cs="Verdana"/>
          <w:spacing w:val="4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in</w:t>
      </w:r>
      <w:r w:rsidRPr="00AA4B83">
        <w:rPr>
          <w:rFonts w:ascii="Verdana" w:eastAsia="Verdana" w:hAnsi="Verdana" w:cs="Verdana"/>
          <w:spacing w:val="47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2651DD07" w14:textId="77777777" w:rsidR="00AA4B83" w:rsidRPr="00AA4B83" w:rsidRDefault="00AA4B83" w:rsidP="00AA4B83">
      <w:pPr>
        <w:tabs>
          <w:tab w:val="left" w:pos="4993"/>
          <w:tab w:val="left" w:pos="7118"/>
          <w:tab w:val="left" w:pos="9408"/>
        </w:tabs>
        <w:suppressAutoHyphens w:val="0"/>
        <w:autoSpaceDE w:val="0"/>
        <w:spacing w:before="25"/>
        <w:ind w:left="26"/>
        <w:jc w:val="center"/>
        <w:textAlignment w:val="auto"/>
        <w:rPr>
          <w:rFonts w:ascii="Times New Roman" w:eastAsia="Verdana" w:hAnsi="Times New Roman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conseguito presso l’Università di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  <w:r w:rsidRPr="00AA4B83">
        <w:rPr>
          <w:rFonts w:ascii="Times New Roman" w:eastAsia="Verdana" w:hAnsi="Times New Roman" w:cs="Verdana"/>
          <w:spacing w:val="-1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con votazione </w:t>
      </w:r>
      <w:r w:rsidRPr="00AA4B83">
        <w:rPr>
          <w:rFonts w:ascii="Times New Roman" w:eastAsia="Verdana" w:hAnsi="Times New Roman" w:cs="Verdana"/>
          <w:kern w:val="0"/>
          <w:sz w:val="18"/>
          <w:u w:val="single"/>
          <w:lang w:val="it-IT"/>
        </w:rPr>
        <w:tab/>
      </w:r>
    </w:p>
    <w:p w14:paraId="2D991695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5372"/>
          <w:tab w:val="left" w:pos="7382"/>
          <w:tab w:val="left" w:pos="10242"/>
        </w:tabs>
        <w:suppressAutoHyphens w:val="0"/>
        <w:autoSpaceDE w:val="0"/>
        <w:spacing w:before="151" w:line="264" w:lineRule="auto"/>
        <w:ind w:left="496" w:right="103" w:hanging="426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Diploma</w:t>
      </w:r>
      <w:r w:rsidRPr="00AA4B83">
        <w:rPr>
          <w:rFonts w:ascii="Verdana" w:eastAsia="Verdana" w:hAnsi="Verdana" w:cs="Verdana"/>
          <w:spacing w:val="-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perfezionamento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post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diploma</w:t>
      </w:r>
      <w:r w:rsidRPr="00AA4B83">
        <w:rPr>
          <w:rFonts w:ascii="Verdana" w:eastAsia="Verdana" w:hAnsi="Verdana" w:cs="Verdana"/>
          <w:spacing w:val="-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o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post-laurea,</w:t>
      </w:r>
      <w:r w:rsidRPr="00AA4B83">
        <w:rPr>
          <w:rFonts w:ascii="Verdana" w:eastAsia="Verdana" w:hAnsi="Verdana" w:cs="Verdana"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master</w:t>
      </w:r>
      <w:r w:rsidRPr="00AA4B83">
        <w:rPr>
          <w:rFonts w:ascii="Verdana" w:eastAsia="Verdana" w:hAnsi="Verdana" w:cs="Verdana"/>
          <w:spacing w:val="-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universitario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o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II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livello,</w:t>
      </w:r>
      <w:r w:rsidRPr="00AA4B83">
        <w:rPr>
          <w:rFonts w:ascii="Verdana" w:eastAsia="Verdana" w:hAnsi="Verdana" w:cs="Verdana"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corrispondenti a 60 CFU, conseguito presso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con votazione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65041F14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9042"/>
        </w:tabs>
        <w:suppressAutoHyphens w:val="0"/>
        <w:autoSpaceDE w:val="0"/>
        <w:spacing w:before="131"/>
        <w:ind w:left="496" w:hanging="42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Certificato</w:t>
      </w:r>
      <w:r w:rsidRPr="00AA4B83">
        <w:rPr>
          <w:rFonts w:ascii="Verdana" w:eastAsia="Verdana" w:hAnsi="Verdana" w:cs="Verdana"/>
          <w:spacing w:val="3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linguistico</w:t>
      </w:r>
      <w:r w:rsidRPr="00AA4B83">
        <w:rPr>
          <w:rFonts w:ascii="Verdana" w:eastAsia="Verdana" w:hAnsi="Verdana" w:cs="Verdana"/>
          <w:spacing w:val="3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3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livello</w:t>
      </w:r>
      <w:r w:rsidRPr="00AA4B83">
        <w:rPr>
          <w:rFonts w:ascii="Verdana" w:eastAsia="Verdana" w:hAnsi="Verdana" w:cs="Verdana"/>
          <w:spacing w:val="36"/>
          <w:kern w:val="0"/>
          <w:sz w:val="18"/>
          <w:lang w:val="it-IT"/>
        </w:rPr>
        <w:t xml:space="preserve"> </w:t>
      </w:r>
      <w:r w:rsidRPr="00AA4B83">
        <w:rPr>
          <w:rFonts w:ascii="Wingdings" w:eastAsia="Verdana" w:hAnsi="Wingdings" w:cs="Verdana"/>
          <w:kern w:val="0"/>
          <w:sz w:val="18"/>
          <w:lang w:val="it-IT"/>
        </w:rPr>
        <w:t></w:t>
      </w:r>
      <w:r w:rsidRPr="00AA4B83">
        <w:rPr>
          <w:rFonts w:ascii="Times New Roman" w:eastAsia="Verdana" w:hAnsi="Times New Roman" w:cs="Verdana"/>
          <w:spacing w:val="51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B2</w:t>
      </w:r>
      <w:r w:rsidRPr="00AA4B83">
        <w:rPr>
          <w:rFonts w:ascii="Verdana" w:eastAsia="Verdana" w:hAnsi="Verdana" w:cs="Verdana"/>
          <w:spacing w:val="32"/>
          <w:kern w:val="0"/>
          <w:sz w:val="18"/>
          <w:lang w:val="it-IT"/>
        </w:rPr>
        <w:t xml:space="preserve">  </w:t>
      </w:r>
      <w:r w:rsidRPr="00AA4B83">
        <w:rPr>
          <w:rFonts w:ascii="Wingdings" w:eastAsia="Verdana" w:hAnsi="Wingdings" w:cs="Verdana"/>
          <w:kern w:val="0"/>
          <w:sz w:val="18"/>
          <w:lang w:val="it-IT"/>
        </w:rPr>
        <w:t></w:t>
      </w:r>
      <w:r w:rsidRPr="00AA4B83">
        <w:rPr>
          <w:rFonts w:ascii="Times New Roman" w:eastAsia="Verdana" w:hAnsi="Times New Roman" w:cs="Verdana"/>
          <w:spacing w:val="51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C1</w:t>
      </w:r>
      <w:r w:rsidRPr="00AA4B83">
        <w:rPr>
          <w:rFonts w:ascii="Verdana" w:eastAsia="Verdana" w:hAnsi="Verdana" w:cs="Verdana"/>
          <w:spacing w:val="34"/>
          <w:kern w:val="0"/>
          <w:sz w:val="18"/>
          <w:lang w:val="it-IT"/>
        </w:rPr>
        <w:t xml:space="preserve">  </w:t>
      </w:r>
      <w:r w:rsidRPr="00AA4B83">
        <w:rPr>
          <w:rFonts w:ascii="Wingdings" w:eastAsia="Verdana" w:hAnsi="Wingdings" w:cs="Verdana"/>
          <w:kern w:val="0"/>
          <w:sz w:val="18"/>
          <w:lang w:val="it-IT"/>
        </w:rPr>
        <w:t></w:t>
      </w:r>
      <w:r w:rsidRPr="00AA4B83">
        <w:rPr>
          <w:rFonts w:ascii="Times New Roman" w:eastAsia="Verdana" w:hAnsi="Times New Roman" w:cs="Verdana"/>
          <w:spacing w:val="51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C2</w:t>
      </w:r>
      <w:r w:rsidRPr="00AA4B83">
        <w:rPr>
          <w:rFonts w:ascii="Verdana" w:eastAsia="Verdana" w:hAnsi="Verdana" w:cs="Verdana"/>
          <w:spacing w:val="3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3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lingua</w:t>
      </w:r>
      <w:r w:rsidRPr="00AA4B83">
        <w:rPr>
          <w:rFonts w:ascii="Verdana" w:eastAsia="Verdana" w:hAnsi="Verdana" w:cs="Verdana"/>
          <w:spacing w:val="3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spacing w:val="-28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rilasciato</w:t>
      </w:r>
      <w:r w:rsidRPr="00AA4B83">
        <w:rPr>
          <w:rFonts w:ascii="Verdana" w:eastAsia="Verdana" w:hAnsi="Verdana" w:cs="Verdana"/>
          <w:spacing w:val="2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da</w:t>
      </w:r>
    </w:p>
    <w:p w14:paraId="6A293102" w14:textId="77777777" w:rsidR="00AA4B83" w:rsidRPr="00AA4B83" w:rsidRDefault="00AA4B83" w:rsidP="00AA4B83">
      <w:pPr>
        <w:tabs>
          <w:tab w:val="left" w:pos="6944"/>
          <w:tab w:val="left" w:pos="9411"/>
        </w:tabs>
        <w:suppressAutoHyphens w:val="0"/>
        <w:autoSpaceDE w:val="0"/>
        <w:spacing w:before="25"/>
        <w:ind w:left="28"/>
        <w:jc w:val="center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494A0566" w14:textId="77777777" w:rsidR="00AA4B83" w:rsidRPr="00AA4B83" w:rsidRDefault="00AA4B83" w:rsidP="00AA4B83">
      <w:pPr>
        <w:numPr>
          <w:ilvl w:val="0"/>
          <w:numId w:val="5"/>
        </w:numPr>
        <w:tabs>
          <w:tab w:val="left" w:pos="425"/>
        </w:tabs>
        <w:suppressAutoHyphens w:val="0"/>
        <w:autoSpaceDE w:val="0"/>
        <w:spacing w:before="153"/>
        <w:ind w:left="425" w:right="65" w:hanging="425"/>
        <w:jc w:val="center"/>
        <w:textAlignment w:val="auto"/>
        <w:rPr>
          <w:rFonts w:ascii="Wingdings" w:eastAsia="Verdana" w:hAnsi="Wingdings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Abilitazione</w:t>
      </w:r>
      <w:r w:rsidRPr="00AA4B83">
        <w:rPr>
          <w:rFonts w:ascii="Verdana" w:eastAsia="Verdana" w:hAnsi="Verdana" w:cs="Verdana"/>
          <w:spacing w:val="8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all’esercizio</w:t>
      </w:r>
      <w:r w:rsidRPr="00AA4B83">
        <w:rPr>
          <w:rFonts w:ascii="Verdana" w:eastAsia="Verdana" w:hAnsi="Verdana" w:cs="Verdana"/>
          <w:spacing w:val="9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della</w:t>
      </w:r>
      <w:r w:rsidRPr="00AA4B83">
        <w:rPr>
          <w:rFonts w:ascii="Verdana" w:eastAsia="Verdana" w:hAnsi="Verdana" w:cs="Verdana"/>
          <w:spacing w:val="8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professione</w:t>
      </w:r>
      <w:r w:rsidRPr="00AA4B83">
        <w:rPr>
          <w:rFonts w:ascii="Verdana" w:eastAsia="Verdana" w:hAnsi="Verdana" w:cs="Verdana"/>
          <w:spacing w:val="8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17"/>
          <w:kern w:val="0"/>
          <w:sz w:val="18"/>
          <w:lang w:val="it-IT"/>
        </w:rPr>
        <w:t xml:space="preserve"> </w:t>
      </w:r>
      <w:r w:rsidRPr="00AA4B83">
        <w:rPr>
          <w:rFonts w:ascii="Wingdings" w:eastAsia="Verdana" w:hAnsi="Wingdings" w:cs="Verdana"/>
          <w:kern w:val="0"/>
          <w:sz w:val="18"/>
          <w:lang w:val="it-IT"/>
        </w:rPr>
        <w:t></w:t>
      </w:r>
      <w:r w:rsidRPr="00AA4B83">
        <w:rPr>
          <w:rFonts w:ascii="Times New Roman" w:eastAsia="Verdana" w:hAnsi="Times New Roman" w:cs="Verdana"/>
          <w:spacing w:val="27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commercialista</w:t>
      </w:r>
      <w:r w:rsidRPr="00AA4B83">
        <w:rPr>
          <w:rFonts w:ascii="Verdana" w:eastAsia="Verdana" w:hAnsi="Verdana" w:cs="Verdana"/>
          <w:spacing w:val="50"/>
          <w:w w:val="150"/>
          <w:kern w:val="0"/>
          <w:sz w:val="18"/>
          <w:lang w:val="it-IT"/>
        </w:rPr>
        <w:t xml:space="preserve"> </w:t>
      </w:r>
      <w:r w:rsidRPr="00AA4B83">
        <w:rPr>
          <w:rFonts w:ascii="Wingdings" w:eastAsia="Verdana" w:hAnsi="Wingdings" w:cs="Verdana"/>
          <w:kern w:val="0"/>
          <w:sz w:val="18"/>
          <w:lang w:val="it-IT"/>
        </w:rPr>
        <w:t></w:t>
      </w:r>
      <w:r w:rsidRPr="00AA4B83">
        <w:rPr>
          <w:rFonts w:ascii="Times New Roman" w:eastAsia="Verdana" w:hAnsi="Times New Roman" w:cs="Verdana"/>
          <w:spacing w:val="27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revisore</w:t>
      </w:r>
      <w:r w:rsidRPr="00AA4B83">
        <w:rPr>
          <w:rFonts w:ascii="Verdana" w:eastAsia="Verdana" w:hAnsi="Verdana" w:cs="Verdana"/>
          <w:spacing w:val="9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legale</w:t>
      </w:r>
      <w:r w:rsidRPr="00AA4B83">
        <w:rPr>
          <w:rFonts w:ascii="Verdana" w:eastAsia="Verdana" w:hAnsi="Verdana" w:cs="Verdana"/>
          <w:spacing w:val="51"/>
          <w:w w:val="150"/>
          <w:kern w:val="0"/>
          <w:sz w:val="18"/>
          <w:lang w:val="it-IT"/>
        </w:rPr>
        <w:t xml:space="preserve"> </w:t>
      </w:r>
      <w:r w:rsidRPr="00AA4B83">
        <w:rPr>
          <w:rFonts w:ascii="Wingdings" w:eastAsia="Verdana" w:hAnsi="Wingdings" w:cs="Verdana"/>
          <w:kern w:val="0"/>
          <w:sz w:val="18"/>
          <w:lang w:val="it-IT"/>
        </w:rPr>
        <w:t></w:t>
      </w:r>
      <w:r w:rsidRPr="00AA4B83">
        <w:rPr>
          <w:rFonts w:ascii="Times New Roman" w:eastAsia="Verdana" w:hAnsi="Times New Roman" w:cs="Verdana"/>
          <w:spacing w:val="27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revisore</w:t>
      </w:r>
      <w:r w:rsidRPr="00AA4B83">
        <w:rPr>
          <w:rFonts w:ascii="Verdana" w:eastAsia="Verdana" w:hAnsi="Verdana" w:cs="Verdana"/>
          <w:spacing w:val="9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contabile</w:t>
      </w:r>
      <w:r w:rsidRPr="00AA4B83">
        <w:rPr>
          <w:rFonts w:ascii="Verdana" w:eastAsia="Verdana" w:hAnsi="Verdana" w:cs="Verdana"/>
          <w:spacing w:val="51"/>
          <w:w w:val="150"/>
          <w:kern w:val="0"/>
          <w:sz w:val="18"/>
          <w:lang w:val="it-IT"/>
        </w:rPr>
        <w:t xml:space="preserve"> </w:t>
      </w:r>
      <w:r w:rsidRPr="00AA4B83">
        <w:rPr>
          <w:rFonts w:ascii="Wingdings" w:eastAsia="Verdana" w:hAnsi="Wingdings" w:cs="Verdana"/>
          <w:spacing w:val="-10"/>
          <w:kern w:val="0"/>
          <w:sz w:val="18"/>
          <w:lang w:val="it-IT"/>
        </w:rPr>
        <w:t></w:t>
      </w:r>
    </w:p>
    <w:p w14:paraId="37BDF492" w14:textId="77777777" w:rsidR="00AA4B83" w:rsidRPr="00AA4B83" w:rsidRDefault="00AA4B83" w:rsidP="00AA4B83">
      <w:pPr>
        <w:tabs>
          <w:tab w:val="left" w:pos="7693"/>
          <w:tab w:val="left" w:pos="9588"/>
        </w:tabs>
        <w:suppressAutoHyphens w:val="0"/>
        <w:autoSpaceDE w:val="0"/>
        <w:spacing w:before="25"/>
        <w:ind w:left="496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avvocato conseguita presso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0D5C48B4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2011"/>
          <w:tab w:val="left" w:pos="3321"/>
          <w:tab w:val="left" w:pos="8638"/>
          <w:tab w:val="left" w:pos="8877"/>
          <w:tab w:val="left" w:pos="9979"/>
        </w:tabs>
        <w:suppressAutoHyphens w:val="0"/>
        <w:autoSpaceDE w:val="0"/>
        <w:spacing w:before="151"/>
        <w:ind w:left="496" w:hanging="42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Certificazione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informatica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rilasciata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>da</w:t>
      </w:r>
    </w:p>
    <w:p w14:paraId="285DD5B1" w14:textId="77777777" w:rsidR="00AA4B83" w:rsidRPr="00AA4B83" w:rsidRDefault="00AA4B83" w:rsidP="00AA4B83">
      <w:pPr>
        <w:tabs>
          <w:tab w:val="left" w:pos="7868"/>
          <w:tab w:val="left" w:pos="9880"/>
        </w:tabs>
        <w:suppressAutoHyphens w:val="0"/>
        <w:autoSpaceDE w:val="0"/>
        <w:spacing w:before="24"/>
        <w:ind w:left="496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32DBB8E6" w14:textId="77777777" w:rsidR="00AA4B83" w:rsidRPr="00AA4B83" w:rsidRDefault="00AA4B83" w:rsidP="00AA4B83">
      <w:pPr>
        <w:numPr>
          <w:ilvl w:val="0"/>
          <w:numId w:val="5"/>
        </w:numPr>
        <w:tabs>
          <w:tab w:val="left" w:pos="496"/>
          <w:tab w:val="left" w:pos="7110"/>
          <w:tab w:val="left" w:pos="9119"/>
        </w:tabs>
        <w:suppressAutoHyphens w:val="0"/>
        <w:autoSpaceDE w:val="0"/>
        <w:spacing w:before="154" w:line="264" w:lineRule="auto"/>
        <w:ind w:left="496" w:right="150" w:hanging="426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Attestato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partecipazione</w:t>
      </w:r>
      <w:r w:rsidRPr="00AA4B83">
        <w:rPr>
          <w:rFonts w:ascii="Verdana" w:eastAsia="Verdana" w:hAnsi="Verdana" w:cs="Verdana"/>
          <w:spacing w:val="-1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a</w:t>
      </w:r>
      <w:r w:rsidRPr="00AA4B83">
        <w:rPr>
          <w:rFonts w:ascii="Verdana" w:eastAsia="Verdana" w:hAnsi="Verdana" w:cs="Verdana"/>
          <w:spacing w:val="-1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corso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formazione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relativo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al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profilo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appartenenza</w:t>
      </w:r>
      <w:r w:rsidRPr="00AA4B83">
        <w:rPr>
          <w:rFonts w:ascii="Verdana" w:eastAsia="Verdana" w:hAnsi="Verdana" w:cs="Verdana"/>
          <w:spacing w:val="-1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durata</w:t>
      </w:r>
      <w:r w:rsidRPr="00AA4B83">
        <w:rPr>
          <w:rFonts w:ascii="Verdana" w:eastAsia="Verdana" w:hAnsi="Verdana" w:cs="Verdana"/>
          <w:spacing w:val="-1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pari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ad</w:t>
      </w:r>
      <w:r w:rsidRPr="00AA4B83">
        <w:rPr>
          <w:rFonts w:ascii="Verdana" w:eastAsia="Verdana" w:hAnsi="Verdana" w:cs="Verdana"/>
          <w:spacing w:val="-12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almeno 20 ore, rilasciato da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in data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325121FA" w14:textId="77777777" w:rsidR="00AA4B83" w:rsidRPr="00AA4B83" w:rsidRDefault="00AA4B83" w:rsidP="00AA4B83">
      <w:pPr>
        <w:numPr>
          <w:ilvl w:val="0"/>
          <w:numId w:val="5"/>
        </w:numPr>
        <w:tabs>
          <w:tab w:val="left" w:pos="427"/>
          <w:tab w:val="left" w:pos="429"/>
        </w:tabs>
        <w:suppressAutoHyphens w:val="0"/>
        <w:autoSpaceDE w:val="0"/>
        <w:spacing w:before="132" w:line="264" w:lineRule="auto"/>
        <w:ind w:left="429" w:right="139"/>
        <w:textAlignment w:val="auto"/>
        <w:rPr>
          <w:rFonts w:ascii="Verdana" w:eastAsia="Verdana" w:hAnsi="Verdana" w:cs="Verdana"/>
          <w:i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di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avere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prestato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il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seguente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servizio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in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qualità</w:t>
      </w:r>
      <w:r w:rsidRPr="00AA4B83">
        <w:rPr>
          <w:rFonts w:ascii="Verdana" w:eastAsia="Verdana" w:hAnsi="Verdana" w:cs="Verdana"/>
          <w:spacing w:val="-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di </w:t>
      </w:r>
      <w:r w:rsidRPr="00AA4B83">
        <w:rPr>
          <w:rFonts w:ascii="Verdana" w:eastAsia="Verdana" w:hAnsi="Verdana" w:cs="Verdana"/>
          <w:b/>
          <w:kern w:val="0"/>
          <w:sz w:val="18"/>
          <w:lang w:val="it-IT"/>
        </w:rPr>
        <w:t>D.S.G.A.</w:t>
      </w:r>
      <w:r w:rsidRPr="00AA4B83">
        <w:rPr>
          <w:rFonts w:ascii="Verdana" w:eastAsia="Verdana" w:hAnsi="Verdana" w:cs="Verdana"/>
          <w:b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o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b/>
          <w:kern w:val="0"/>
          <w:sz w:val="18"/>
          <w:lang w:val="it-IT"/>
        </w:rPr>
        <w:t>assistente</w:t>
      </w:r>
      <w:r w:rsidRPr="00AA4B83">
        <w:rPr>
          <w:rFonts w:ascii="Verdana" w:eastAsia="Verdana" w:hAnsi="Verdana" w:cs="Verdana"/>
          <w:b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b/>
          <w:kern w:val="0"/>
          <w:sz w:val="18"/>
          <w:lang w:val="it-IT"/>
        </w:rPr>
        <w:t xml:space="preserve">amministrativo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(</w:t>
      </w:r>
      <w:r w:rsidRPr="00AA4B83">
        <w:rPr>
          <w:rFonts w:ascii="Verdana" w:eastAsia="Verdana" w:hAnsi="Verdana" w:cs="Verdana"/>
          <w:i/>
          <w:kern w:val="0"/>
          <w:sz w:val="18"/>
          <w:lang w:val="it-IT"/>
        </w:rPr>
        <w:t>indicare</w:t>
      </w:r>
      <w:r w:rsidRPr="00AA4B83">
        <w:rPr>
          <w:rFonts w:ascii="Verdana" w:eastAsia="Verdana" w:hAnsi="Verdana" w:cs="Verdana"/>
          <w:i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i/>
          <w:kern w:val="0"/>
          <w:sz w:val="18"/>
          <w:lang w:val="it-IT"/>
        </w:rPr>
        <w:t>l’a.s.,</w:t>
      </w:r>
      <w:r w:rsidRPr="00AA4B83">
        <w:rPr>
          <w:rFonts w:ascii="Verdana" w:eastAsia="Verdana" w:hAnsi="Verdana" w:cs="Verdana"/>
          <w:i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i/>
          <w:kern w:val="0"/>
          <w:sz w:val="18"/>
          <w:lang w:val="it-IT"/>
        </w:rPr>
        <w:t>il profilo professionale, l’istituto, il giorno di inizio e fine del servizio)</w:t>
      </w:r>
    </w:p>
    <w:p w14:paraId="6D91462A" w14:textId="77777777" w:rsidR="00AA4B83" w:rsidRDefault="00AA4B83" w:rsidP="00AA4B83">
      <w:pPr>
        <w:tabs>
          <w:tab w:val="left" w:pos="6960"/>
        </w:tabs>
        <w:suppressAutoHyphens w:val="0"/>
        <w:autoSpaceDE w:val="0"/>
        <w:spacing w:line="264" w:lineRule="auto"/>
        <w:textAlignment w:val="auto"/>
        <w:rPr>
          <w:rFonts w:ascii="Verdana" w:eastAsia="Verdana" w:hAnsi="Verdana" w:cs="Verdana"/>
          <w:i/>
          <w:kern w:val="0"/>
          <w:sz w:val="18"/>
          <w:lang w:val="it-IT"/>
        </w:rPr>
      </w:pPr>
      <w:r>
        <w:rPr>
          <w:rFonts w:ascii="Verdana" w:eastAsia="Verdana" w:hAnsi="Verdana" w:cs="Verdana"/>
          <w:i/>
          <w:kern w:val="0"/>
          <w:sz w:val="18"/>
          <w:lang w:val="it-IT"/>
        </w:rPr>
        <w:tab/>
      </w:r>
    </w:p>
    <w:p w14:paraId="793DAAFF" w14:textId="77777777" w:rsidR="00AA4B83" w:rsidRPr="00AA4B83" w:rsidRDefault="00AA4B83" w:rsidP="00AA4B83">
      <w:pPr>
        <w:tabs>
          <w:tab w:val="left" w:pos="6960"/>
        </w:tabs>
        <w:rPr>
          <w:rFonts w:ascii="Verdana" w:eastAsia="Verdana" w:hAnsi="Verdana" w:cs="Verdana"/>
          <w:sz w:val="18"/>
          <w:lang w:val="it-IT"/>
        </w:rPr>
        <w:sectPr w:rsidR="00AA4B83" w:rsidRPr="00AA4B83" w:rsidSect="00AA4B83">
          <w:pgSz w:w="11910" w:h="16840"/>
          <w:pgMar w:top="760" w:right="708" w:bottom="1180" w:left="850" w:header="0" w:footer="937" w:gutter="0"/>
          <w:cols w:space="720"/>
        </w:sectPr>
      </w:pPr>
      <w:r>
        <w:rPr>
          <w:rFonts w:ascii="Verdana" w:eastAsia="Verdana" w:hAnsi="Verdana" w:cs="Verdana"/>
          <w:sz w:val="18"/>
          <w:lang w:val="it-IT"/>
        </w:rPr>
        <w:tab/>
      </w:r>
    </w:p>
    <w:p w14:paraId="4DD5EEA6" w14:textId="77777777" w:rsidR="00AA4B83" w:rsidRPr="00AA4B83" w:rsidRDefault="00AA4B83" w:rsidP="00AA4B83">
      <w:pPr>
        <w:suppressAutoHyphens w:val="0"/>
        <w:autoSpaceDE w:val="0"/>
        <w:spacing w:before="60"/>
        <w:textAlignment w:val="auto"/>
        <w:rPr>
          <w:rFonts w:ascii="Verdana" w:eastAsia="Verdana" w:hAnsi="Verdana" w:cs="Verdana"/>
          <w:i/>
          <w:kern w:val="0"/>
          <w:sz w:val="18"/>
          <w:szCs w:val="15"/>
          <w:lang w:val="it-IT"/>
        </w:rPr>
      </w:pPr>
    </w:p>
    <w:p w14:paraId="23313371" w14:textId="77777777" w:rsidR="00AA4B83" w:rsidRPr="00AA4B83" w:rsidRDefault="00AA4B83" w:rsidP="00AA4B83">
      <w:pPr>
        <w:suppressAutoHyphens w:val="0"/>
        <w:autoSpaceDE w:val="0"/>
        <w:jc w:val="right"/>
        <w:textAlignment w:val="auto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</w:pPr>
      <w:r w:rsidRPr="00AA4B83">
        <w:rPr>
          <w:rFonts w:ascii="Verdana" w:eastAsia="Verdana" w:hAnsi="Verdana" w:cs="Verdana"/>
          <w:b/>
          <w:bCs/>
          <w:spacing w:val="-4"/>
          <w:kern w:val="0"/>
          <w:sz w:val="18"/>
          <w:szCs w:val="18"/>
          <w:lang w:val="it-IT"/>
        </w:rPr>
        <w:t>A.S.</w:t>
      </w:r>
    </w:p>
    <w:p w14:paraId="318F476D" w14:textId="77777777" w:rsidR="00AA4B83" w:rsidRPr="00AA4B83" w:rsidRDefault="00AA4B83" w:rsidP="00AA4B83">
      <w:pPr>
        <w:suppressAutoHyphens w:val="0"/>
        <w:autoSpaceDE w:val="0"/>
        <w:spacing w:before="73"/>
        <w:ind w:left="758" w:right="38"/>
        <w:jc w:val="center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lang w:val="it-IT"/>
        </w:rPr>
        <w:br w:type="column"/>
      </w:r>
      <w:r w:rsidRPr="00AA4B83">
        <w:rPr>
          <w:rFonts w:ascii="Verdana" w:eastAsia="Verdana" w:hAnsi="Verdana" w:cs="Verdana"/>
          <w:b/>
          <w:spacing w:val="-2"/>
          <w:kern w:val="0"/>
          <w:sz w:val="16"/>
          <w:lang w:val="it-IT"/>
        </w:rPr>
        <w:t xml:space="preserve">PROFILO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(AA o 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DSGA)</w:t>
      </w:r>
    </w:p>
    <w:p w14:paraId="60B3DE1D" w14:textId="77777777" w:rsidR="00AA4B83" w:rsidRPr="00AA4B83" w:rsidRDefault="00AA4B83" w:rsidP="00AA4B83">
      <w:pPr>
        <w:suppressAutoHyphens w:val="0"/>
        <w:autoSpaceDE w:val="0"/>
        <w:spacing w:before="60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lang w:val="it-IT"/>
        </w:rPr>
        <w:br w:type="column"/>
      </w:r>
    </w:p>
    <w:p w14:paraId="6F5CDD3E" w14:textId="77777777" w:rsidR="00AA4B83" w:rsidRPr="00AA4B83" w:rsidRDefault="00AA4B83" w:rsidP="00AA4B83">
      <w:pPr>
        <w:tabs>
          <w:tab w:val="left" w:pos="3077"/>
          <w:tab w:val="left" w:pos="4952"/>
        </w:tabs>
        <w:suppressAutoHyphens w:val="0"/>
        <w:autoSpaceDE w:val="0"/>
        <w:ind w:left="9"/>
        <w:jc w:val="center"/>
        <w:textAlignment w:val="auto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</w:pPr>
      <w:r w:rsidRPr="00AA4B83">
        <w:rPr>
          <w:rFonts w:ascii="Verdana" w:eastAsia="Verdana" w:hAnsi="Verdana" w:cs="Verdana"/>
          <w:b/>
          <w:bCs/>
          <w:spacing w:val="-2"/>
          <w:kern w:val="0"/>
          <w:sz w:val="18"/>
          <w:szCs w:val="18"/>
          <w:lang w:val="it-IT"/>
        </w:rPr>
        <w:t>ISTITUTO</w:t>
      </w:r>
      <w:r w:rsidRPr="00AA4B83"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  <w:tab/>
      </w:r>
      <w:r w:rsidRPr="00AA4B83">
        <w:rPr>
          <w:rFonts w:ascii="Verdana" w:eastAsia="Verdana" w:hAnsi="Verdana" w:cs="Verdana"/>
          <w:b/>
          <w:bCs/>
          <w:spacing w:val="-5"/>
          <w:kern w:val="0"/>
          <w:sz w:val="18"/>
          <w:szCs w:val="18"/>
          <w:lang w:val="it-IT"/>
        </w:rPr>
        <w:t>DA</w:t>
      </w:r>
      <w:r w:rsidRPr="00AA4B83"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  <w:tab/>
      </w:r>
      <w:r w:rsidRPr="00AA4B83">
        <w:rPr>
          <w:rFonts w:ascii="Verdana" w:eastAsia="Verdana" w:hAnsi="Verdana" w:cs="Verdana"/>
          <w:b/>
          <w:bCs/>
          <w:spacing w:val="-10"/>
          <w:kern w:val="0"/>
          <w:sz w:val="18"/>
          <w:szCs w:val="18"/>
          <w:lang w:val="it-IT"/>
        </w:rPr>
        <w:t>A</w:t>
      </w:r>
    </w:p>
    <w:p w14:paraId="58A08424" w14:textId="77777777" w:rsidR="00AA4B83" w:rsidRPr="00AA4B83" w:rsidRDefault="00AA4B83" w:rsidP="00AA4B83">
      <w:pPr>
        <w:suppressAutoHyphens w:val="0"/>
        <w:autoSpaceDE w:val="0"/>
        <w:ind w:left="221"/>
        <w:jc w:val="center"/>
        <w:textAlignment w:val="auto"/>
        <w:outlineLvl w:val="0"/>
        <w:rPr>
          <w:rFonts w:ascii="Verdana" w:eastAsia="Verdana" w:hAnsi="Verdana" w:cs="Verdana"/>
          <w:b/>
          <w:bCs/>
          <w:kern w:val="0"/>
          <w:sz w:val="18"/>
          <w:szCs w:val="18"/>
          <w:lang w:val="it-IT"/>
        </w:rPr>
        <w:sectPr w:rsidR="00AA4B83" w:rsidRPr="00AA4B83" w:rsidSect="00AA4B83">
          <w:pgSz w:w="11910" w:h="16840"/>
          <w:pgMar w:top="760" w:right="708" w:bottom="1180" w:left="850" w:header="0" w:footer="937" w:gutter="0"/>
          <w:cols w:num="3" w:space="720" w:equalWidth="0">
            <w:col w:w="1299" w:space="40"/>
            <w:col w:w="1610" w:space="522"/>
            <w:col w:w="6881"/>
          </w:cols>
        </w:sectPr>
      </w:pPr>
    </w:p>
    <w:p w14:paraId="20FA3338" w14:textId="77777777" w:rsidR="00AA4B83" w:rsidRPr="00AA4B83" w:rsidRDefault="00AA4B83" w:rsidP="00AA4B83">
      <w:pPr>
        <w:suppressAutoHyphens w:val="0"/>
        <w:autoSpaceDE w:val="0"/>
        <w:spacing w:before="15"/>
        <w:textAlignment w:val="auto"/>
        <w:rPr>
          <w:rFonts w:ascii="Verdana" w:eastAsia="Verdana" w:hAnsi="Verdana" w:cs="Verdana"/>
          <w:b/>
          <w:kern w:val="0"/>
          <w:sz w:val="18"/>
          <w:szCs w:val="15"/>
          <w:lang w:val="it-IT"/>
        </w:rPr>
      </w:pPr>
    </w:p>
    <w:p w14:paraId="398BB287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08B65ADE" wp14:editId="56C89D9C">
                <wp:simplePos x="0" y="0"/>
                <wp:positionH relativeFrom="page">
                  <wp:posOffset>768400</wp:posOffset>
                </wp:positionH>
                <wp:positionV relativeFrom="paragraph">
                  <wp:posOffset>128789</wp:posOffset>
                </wp:positionV>
                <wp:extent cx="58166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32A1EF" id="Graphic 4" o:spid="_x0000_s1026" style="position:absolute;margin-left:60.5pt;margin-top:10.15pt;width:45.8pt;height:.1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695354E4" wp14:editId="3CECAC42">
                <wp:simplePos x="0" y="0"/>
                <wp:positionH relativeFrom="page">
                  <wp:posOffset>1401892</wp:posOffset>
                </wp:positionH>
                <wp:positionV relativeFrom="paragraph">
                  <wp:posOffset>128789</wp:posOffset>
                </wp:positionV>
                <wp:extent cx="29083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E9F716" id="Graphic 5" o:spid="_x0000_s1026" style="position:absolute;margin-left:110.4pt;margin-top:10.15pt;width:22.9pt;height:.1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5E993C5D" wp14:editId="37AD9434">
                <wp:simplePos x="0" y="0"/>
                <wp:positionH relativeFrom="page">
                  <wp:posOffset>1848866</wp:posOffset>
                </wp:positionH>
                <wp:positionV relativeFrom="paragraph">
                  <wp:posOffset>122692</wp:posOffset>
                </wp:positionV>
                <wp:extent cx="58166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B4CED8" id="Graphic 6" o:spid="_x0000_s1026" style="position:absolute;margin-left:145.6pt;margin-top:9.65pt;width:45.8pt;height:.1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AwCYQb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191B4F42" wp14:editId="47BC4B93">
                <wp:simplePos x="0" y="0"/>
                <wp:positionH relativeFrom="page">
                  <wp:posOffset>2547239</wp:posOffset>
                </wp:positionH>
                <wp:positionV relativeFrom="paragraph">
                  <wp:posOffset>128789</wp:posOffset>
                </wp:positionV>
                <wp:extent cx="2105660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BBBF9" id="Graphic 7" o:spid="_x0000_s1026" style="position:absolute;margin-left:200.55pt;margin-top:10.15pt;width:165.8pt;height:.1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1DAC33E0" wp14:editId="724EDA4F">
                <wp:simplePos x="0" y="0"/>
                <wp:positionH relativeFrom="page">
                  <wp:posOffset>4853304</wp:posOffset>
                </wp:positionH>
                <wp:positionV relativeFrom="paragraph">
                  <wp:posOffset>128789</wp:posOffset>
                </wp:positionV>
                <wp:extent cx="29210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B9789" id="Graphic 8" o:spid="_x0000_s1026" style="position:absolute;margin-left:382.15pt;margin-top:10.15pt;width:23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561A02E8" wp14:editId="3EEE6203">
                <wp:simplePos x="0" y="0"/>
                <wp:positionH relativeFrom="page">
                  <wp:posOffset>5195747</wp:posOffset>
                </wp:positionH>
                <wp:positionV relativeFrom="paragraph">
                  <wp:posOffset>128789</wp:posOffset>
                </wp:positionV>
                <wp:extent cx="29210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B6D66" id="Graphic 9" o:spid="_x0000_s1026" style="position:absolute;margin-left:409.1pt;margin-top:10.15pt;width:23pt;height:.1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5A32DDDC" wp14:editId="6C7639C7">
                <wp:simplePos x="0" y="0"/>
                <wp:positionH relativeFrom="page">
                  <wp:posOffset>5538190</wp:posOffset>
                </wp:positionH>
                <wp:positionV relativeFrom="paragraph">
                  <wp:posOffset>128789</wp:posOffset>
                </wp:positionV>
                <wp:extent cx="29083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86D43" id="Graphic 10" o:spid="_x0000_s1026" style="position:absolute;margin-left:436.1pt;margin-top:10.15pt;width:22.9pt;height:.1pt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0E9386F9" wp14:editId="4CADC5B7">
                <wp:simplePos x="0" y="0"/>
                <wp:positionH relativeFrom="page">
                  <wp:posOffset>5996685</wp:posOffset>
                </wp:positionH>
                <wp:positionV relativeFrom="paragraph">
                  <wp:posOffset>128789</wp:posOffset>
                </wp:positionV>
                <wp:extent cx="29210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EC766" id="Graphic 11" o:spid="_x0000_s1026" style="position:absolute;margin-left:472.2pt;margin-top:10.15pt;width:23pt;height:.1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4186CD5B" wp14:editId="6B80E7A9">
                <wp:simplePos x="0" y="0"/>
                <wp:positionH relativeFrom="page">
                  <wp:posOffset>6339128</wp:posOffset>
                </wp:positionH>
                <wp:positionV relativeFrom="paragraph">
                  <wp:posOffset>128789</wp:posOffset>
                </wp:positionV>
                <wp:extent cx="292100" cy="127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7DF39" id="Graphic 12" o:spid="_x0000_s1026" style="position:absolute;margin-left:499.15pt;margin-top:10.15pt;width:23pt;height:.1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4B4422CC" wp14:editId="0FF7D53D">
                <wp:simplePos x="0" y="0"/>
                <wp:positionH relativeFrom="page">
                  <wp:posOffset>6681572</wp:posOffset>
                </wp:positionH>
                <wp:positionV relativeFrom="paragraph">
                  <wp:posOffset>128789</wp:posOffset>
                </wp:positionV>
                <wp:extent cx="29083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8CDD9" id="Graphic 13" o:spid="_x0000_s1026" style="position:absolute;margin-left:526.1pt;margin-top:10.15pt;width:22.9pt;height:.1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3F4CADF3" w14:textId="77777777" w:rsidR="00AA4B83" w:rsidRPr="00AA4B83" w:rsidRDefault="00AA4B83" w:rsidP="00AA4B83">
      <w:pPr>
        <w:suppressAutoHyphens w:val="0"/>
        <w:autoSpaceDE w:val="0"/>
        <w:spacing w:before="16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7BBA12FF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31BC3291" wp14:editId="1BECC15D">
                <wp:simplePos x="0" y="0"/>
                <wp:positionH relativeFrom="page">
                  <wp:posOffset>768400</wp:posOffset>
                </wp:positionH>
                <wp:positionV relativeFrom="paragraph">
                  <wp:posOffset>128840</wp:posOffset>
                </wp:positionV>
                <wp:extent cx="581660" cy="127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460AE" id="Graphic 14" o:spid="_x0000_s1026" style="position:absolute;margin-left:60.5pt;margin-top:10.15pt;width:45.8pt;height:.1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64C2DAB5" wp14:editId="224D4E5D">
                <wp:simplePos x="0" y="0"/>
                <wp:positionH relativeFrom="page">
                  <wp:posOffset>1401892</wp:posOffset>
                </wp:positionH>
                <wp:positionV relativeFrom="paragraph">
                  <wp:posOffset>128840</wp:posOffset>
                </wp:positionV>
                <wp:extent cx="290830" cy="1270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AED6E9" id="Graphic 15" o:spid="_x0000_s1026" style="position:absolute;margin-left:110.4pt;margin-top:10.15pt;width:22.9pt;height:.1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0AC3FBE3" wp14:editId="1BA2EC7D">
                <wp:simplePos x="0" y="0"/>
                <wp:positionH relativeFrom="page">
                  <wp:posOffset>1848866</wp:posOffset>
                </wp:positionH>
                <wp:positionV relativeFrom="paragraph">
                  <wp:posOffset>128840</wp:posOffset>
                </wp:positionV>
                <wp:extent cx="58166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67228D" id="Graphic 16" o:spid="_x0000_s1026" style="position:absolute;margin-left:145.6pt;margin-top:10.15pt;width:45.8pt;height:.1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545733A7" wp14:editId="30656902">
                <wp:simplePos x="0" y="0"/>
                <wp:positionH relativeFrom="page">
                  <wp:posOffset>2547239</wp:posOffset>
                </wp:positionH>
                <wp:positionV relativeFrom="paragraph">
                  <wp:posOffset>128840</wp:posOffset>
                </wp:positionV>
                <wp:extent cx="2105660" cy="1270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9D5427" id="Graphic 17" o:spid="_x0000_s1026" style="position:absolute;margin-left:200.55pt;margin-top:10.15pt;width:165.8pt;height:.1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3D7A3550" wp14:editId="145C11C3">
                <wp:simplePos x="0" y="0"/>
                <wp:positionH relativeFrom="page">
                  <wp:posOffset>4853304</wp:posOffset>
                </wp:positionH>
                <wp:positionV relativeFrom="paragraph">
                  <wp:posOffset>128840</wp:posOffset>
                </wp:positionV>
                <wp:extent cx="292100" cy="127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BCE5F" id="Graphic 18" o:spid="_x0000_s1026" style="position:absolute;margin-left:382.15pt;margin-top:10.15pt;width:23pt;height:.1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2B221532" wp14:editId="5593F136">
                <wp:simplePos x="0" y="0"/>
                <wp:positionH relativeFrom="page">
                  <wp:posOffset>5195747</wp:posOffset>
                </wp:positionH>
                <wp:positionV relativeFrom="paragraph">
                  <wp:posOffset>128840</wp:posOffset>
                </wp:positionV>
                <wp:extent cx="29210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DC8EF4" id="Graphic 19" o:spid="_x0000_s1026" style="position:absolute;margin-left:409.1pt;margin-top:10.15pt;width:23pt;height:.1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27997A7D" wp14:editId="45FCC708">
                <wp:simplePos x="0" y="0"/>
                <wp:positionH relativeFrom="page">
                  <wp:posOffset>5538190</wp:posOffset>
                </wp:positionH>
                <wp:positionV relativeFrom="paragraph">
                  <wp:posOffset>128840</wp:posOffset>
                </wp:positionV>
                <wp:extent cx="290830" cy="127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EC85FB" id="Graphic 20" o:spid="_x0000_s1026" style="position:absolute;margin-left:436.1pt;margin-top:10.15pt;width:22.9pt;height:.1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0D6C4B89" wp14:editId="0E9A8124">
                <wp:simplePos x="0" y="0"/>
                <wp:positionH relativeFrom="page">
                  <wp:posOffset>5996685</wp:posOffset>
                </wp:positionH>
                <wp:positionV relativeFrom="paragraph">
                  <wp:posOffset>128840</wp:posOffset>
                </wp:positionV>
                <wp:extent cx="292100" cy="12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633D8E" id="Graphic 21" o:spid="_x0000_s1026" style="position:absolute;margin-left:472.2pt;margin-top:10.15pt;width:23pt;height:.1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585908A9" wp14:editId="6AAE1947">
                <wp:simplePos x="0" y="0"/>
                <wp:positionH relativeFrom="page">
                  <wp:posOffset>6339128</wp:posOffset>
                </wp:positionH>
                <wp:positionV relativeFrom="paragraph">
                  <wp:posOffset>128840</wp:posOffset>
                </wp:positionV>
                <wp:extent cx="292100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4A97A" id="Graphic 22" o:spid="_x0000_s1026" style="position:absolute;margin-left:499.15pt;margin-top:10.15pt;width:23pt;height:.1pt;z-index: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340CA97C" wp14:editId="64CEDB14">
                <wp:simplePos x="0" y="0"/>
                <wp:positionH relativeFrom="page">
                  <wp:posOffset>6681572</wp:posOffset>
                </wp:positionH>
                <wp:positionV relativeFrom="paragraph">
                  <wp:posOffset>128840</wp:posOffset>
                </wp:positionV>
                <wp:extent cx="290830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5BBD3" id="Graphic 23" o:spid="_x0000_s1026" style="position:absolute;margin-left:526.1pt;margin-top:10.15pt;width:22.9pt;height:.1pt;z-index: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2C77CB08" w14:textId="77777777" w:rsidR="00AA4B83" w:rsidRPr="00AA4B83" w:rsidRDefault="00AA4B83" w:rsidP="00AA4B83">
      <w:pPr>
        <w:suppressAutoHyphens w:val="0"/>
        <w:autoSpaceDE w:val="0"/>
        <w:spacing w:before="16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0AB4B844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spacing w:before="1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6EB770B8" wp14:editId="0E6C369C">
                <wp:simplePos x="0" y="0"/>
                <wp:positionH relativeFrom="page">
                  <wp:posOffset>768400</wp:posOffset>
                </wp:positionH>
                <wp:positionV relativeFrom="paragraph">
                  <wp:posOffset>128891</wp:posOffset>
                </wp:positionV>
                <wp:extent cx="581660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C2FBF" id="Graphic 24" o:spid="_x0000_s1026" style="position:absolute;margin-left:60.5pt;margin-top:10.15pt;width:45.8pt;height:.1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6877CA92" wp14:editId="56A34351">
                <wp:simplePos x="0" y="0"/>
                <wp:positionH relativeFrom="page">
                  <wp:posOffset>1401892</wp:posOffset>
                </wp:positionH>
                <wp:positionV relativeFrom="paragraph">
                  <wp:posOffset>128891</wp:posOffset>
                </wp:positionV>
                <wp:extent cx="290830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336573" id="Graphic 25" o:spid="_x0000_s1026" style="position:absolute;margin-left:110.4pt;margin-top:10.15pt;width:22.9pt;height:.1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505A5311" wp14:editId="34318872">
                <wp:simplePos x="0" y="0"/>
                <wp:positionH relativeFrom="page">
                  <wp:posOffset>1848866</wp:posOffset>
                </wp:positionH>
                <wp:positionV relativeFrom="paragraph">
                  <wp:posOffset>128891</wp:posOffset>
                </wp:positionV>
                <wp:extent cx="581660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A24C1" id="Graphic 26" o:spid="_x0000_s1026" style="position:absolute;margin-left:145.6pt;margin-top:10.15pt;width:45.8pt;height:.1pt;z-index: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6B4C4C03" wp14:editId="690CFDAF">
                <wp:simplePos x="0" y="0"/>
                <wp:positionH relativeFrom="page">
                  <wp:posOffset>2547239</wp:posOffset>
                </wp:positionH>
                <wp:positionV relativeFrom="paragraph">
                  <wp:posOffset>128891</wp:posOffset>
                </wp:positionV>
                <wp:extent cx="2105660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0C6F9" id="Graphic 27" o:spid="_x0000_s1026" style="position:absolute;margin-left:200.55pt;margin-top:10.15pt;width:165.8pt;height:.1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89984" behindDoc="0" locked="0" layoutInCell="1" allowOverlap="1" wp14:anchorId="326D0050" wp14:editId="1AB1B975">
                <wp:simplePos x="0" y="0"/>
                <wp:positionH relativeFrom="page">
                  <wp:posOffset>4853304</wp:posOffset>
                </wp:positionH>
                <wp:positionV relativeFrom="paragraph">
                  <wp:posOffset>128891</wp:posOffset>
                </wp:positionV>
                <wp:extent cx="292100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11A64" id="Graphic 28" o:spid="_x0000_s1026" style="position:absolute;margin-left:382.15pt;margin-top:10.15pt;width:23pt;height:.1pt;z-index:25168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1008" behindDoc="0" locked="0" layoutInCell="1" allowOverlap="1" wp14:anchorId="2F24806B" wp14:editId="265F4437">
                <wp:simplePos x="0" y="0"/>
                <wp:positionH relativeFrom="page">
                  <wp:posOffset>5195747</wp:posOffset>
                </wp:positionH>
                <wp:positionV relativeFrom="paragraph">
                  <wp:posOffset>128891</wp:posOffset>
                </wp:positionV>
                <wp:extent cx="292100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72528" id="Graphic 29" o:spid="_x0000_s1026" style="position:absolute;margin-left:409.1pt;margin-top:10.15pt;width:23pt;height:.1pt;z-index:25169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2032" behindDoc="0" locked="0" layoutInCell="1" allowOverlap="1" wp14:anchorId="2FC8C66D" wp14:editId="44711246">
                <wp:simplePos x="0" y="0"/>
                <wp:positionH relativeFrom="page">
                  <wp:posOffset>5538190</wp:posOffset>
                </wp:positionH>
                <wp:positionV relativeFrom="paragraph">
                  <wp:posOffset>128891</wp:posOffset>
                </wp:positionV>
                <wp:extent cx="29083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1B640" id="Graphic 30" o:spid="_x0000_s1026" style="position:absolute;margin-left:436.1pt;margin-top:10.15pt;width:22.9pt;height:.1pt;z-index:25169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3056" behindDoc="0" locked="0" layoutInCell="1" allowOverlap="1" wp14:anchorId="40D6D6A1" wp14:editId="0CF4B81B">
                <wp:simplePos x="0" y="0"/>
                <wp:positionH relativeFrom="page">
                  <wp:posOffset>5996685</wp:posOffset>
                </wp:positionH>
                <wp:positionV relativeFrom="paragraph">
                  <wp:posOffset>128891</wp:posOffset>
                </wp:positionV>
                <wp:extent cx="292100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81081B" id="Graphic 31" o:spid="_x0000_s1026" style="position:absolute;margin-left:472.2pt;margin-top:10.15pt;width:23pt;height:.1pt;z-index:251693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4080" behindDoc="0" locked="0" layoutInCell="1" allowOverlap="1" wp14:anchorId="2347A094" wp14:editId="0DE80D29">
                <wp:simplePos x="0" y="0"/>
                <wp:positionH relativeFrom="page">
                  <wp:posOffset>6339128</wp:posOffset>
                </wp:positionH>
                <wp:positionV relativeFrom="paragraph">
                  <wp:posOffset>128891</wp:posOffset>
                </wp:positionV>
                <wp:extent cx="292100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B9B7A" id="Graphic 32" o:spid="_x0000_s1026" style="position:absolute;margin-left:499.15pt;margin-top:10.15pt;width:23pt;height:.1pt;z-index:25169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5104" behindDoc="0" locked="0" layoutInCell="1" allowOverlap="1" wp14:anchorId="1A4D84A3" wp14:editId="2AE6112C">
                <wp:simplePos x="0" y="0"/>
                <wp:positionH relativeFrom="page">
                  <wp:posOffset>6681572</wp:posOffset>
                </wp:positionH>
                <wp:positionV relativeFrom="paragraph">
                  <wp:posOffset>128891</wp:posOffset>
                </wp:positionV>
                <wp:extent cx="290830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1ABF99" id="Graphic 33" o:spid="_x0000_s1026" style="position:absolute;margin-left:526.1pt;margin-top:10.15pt;width:22.9pt;height:.1pt;z-index:251695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520DD1AF" w14:textId="77777777" w:rsidR="00AA4B83" w:rsidRPr="00AA4B83" w:rsidRDefault="00AA4B83" w:rsidP="00AA4B83">
      <w:pPr>
        <w:suppressAutoHyphens w:val="0"/>
        <w:autoSpaceDE w:val="0"/>
        <w:spacing w:before="15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7731FD43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spacing w:before="1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6128" behindDoc="0" locked="0" layoutInCell="1" allowOverlap="1" wp14:anchorId="572D820D" wp14:editId="07E307FD">
                <wp:simplePos x="0" y="0"/>
                <wp:positionH relativeFrom="page">
                  <wp:posOffset>768400</wp:posOffset>
                </wp:positionH>
                <wp:positionV relativeFrom="paragraph">
                  <wp:posOffset>128942</wp:posOffset>
                </wp:positionV>
                <wp:extent cx="581660" cy="127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16217" id="Graphic 34" o:spid="_x0000_s1026" style="position:absolute;margin-left:60.5pt;margin-top:10.15pt;width:45.8pt;height:.1pt;z-index:251696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7152" behindDoc="0" locked="0" layoutInCell="1" allowOverlap="1" wp14:anchorId="2BB63187" wp14:editId="0796DFDD">
                <wp:simplePos x="0" y="0"/>
                <wp:positionH relativeFrom="page">
                  <wp:posOffset>1401892</wp:posOffset>
                </wp:positionH>
                <wp:positionV relativeFrom="paragraph">
                  <wp:posOffset>128942</wp:posOffset>
                </wp:positionV>
                <wp:extent cx="290830" cy="12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7B1D7F" id="Graphic 35" o:spid="_x0000_s1026" style="position:absolute;margin-left:110.4pt;margin-top:10.15pt;width:22.9pt;height:.1pt;z-index:251697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8176" behindDoc="0" locked="0" layoutInCell="1" allowOverlap="1" wp14:anchorId="4216D044" wp14:editId="00409647">
                <wp:simplePos x="0" y="0"/>
                <wp:positionH relativeFrom="page">
                  <wp:posOffset>1848866</wp:posOffset>
                </wp:positionH>
                <wp:positionV relativeFrom="paragraph">
                  <wp:posOffset>128942</wp:posOffset>
                </wp:positionV>
                <wp:extent cx="581660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0CB8D1" id="Graphic 36" o:spid="_x0000_s1026" style="position:absolute;margin-left:145.6pt;margin-top:10.15pt;width:45.8pt;height:.1pt;z-index:251698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699200" behindDoc="0" locked="0" layoutInCell="1" allowOverlap="1" wp14:anchorId="48D1BF8A" wp14:editId="31ADEF3F">
                <wp:simplePos x="0" y="0"/>
                <wp:positionH relativeFrom="page">
                  <wp:posOffset>2547239</wp:posOffset>
                </wp:positionH>
                <wp:positionV relativeFrom="paragraph">
                  <wp:posOffset>128942</wp:posOffset>
                </wp:positionV>
                <wp:extent cx="2105660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2B4C59" id="Graphic 37" o:spid="_x0000_s1026" style="position:absolute;margin-left:200.55pt;margin-top:10.15pt;width:165.8pt;height:.1pt;z-index:25169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0224" behindDoc="0" locked="0" layoutInCell="1" allowOverlap="1" wp14:anchorId="78C00B24" wp14:editId="7A785A50">
                <wp:simplePos x="0" y="0"/>
                <wp:positionH relativeFrom="page">
                  <wp:posOffset>4853304</wp:posOffset>
                </wp:positionH>
                <wp:positionV relativeFrom="paragraph">
                  <wp:posOffset>128942</wp:posOffset>
                </wp:positionV>
                <wp:extent cx="292100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4A6CC" id="Graphic 38" o:spid="_x0000_s1026" style="position:absolute;margin-left:382.15pt;margin-top:10.15pt;width:23pt;height:.1pt;z-index:25170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1248" behindDoc="0" locked="0" layoutInCell="1" allowOverlap="1" wp14:anchorId="762DA12D" wp14:editId="4F8D2DC3">
                <wp:simplePos x="0" y="0"/>
                <wp:positionH relativeFrom="page">
                  <wp:posOffset>5195747</wp:posOffset>
                </wp:positionH>
                <wp:positionV relativeFrom="paragraph">
                  <wp:posOffset>128942</wp:posOffset>
                </wp:positionV>
                <wp:extent cx="292100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3A726C" id="Graphic 39" o:spid="_x0000_s1026" style="position:absolute;margin-left:409.1pt;margin-top:10.15pt;width:23pt;height:.1pt;z-index:25170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2272" behindDoc="0" locked="0" layoutInCell="1" allowOverlap="1" wp14:anchorId="762179C3" wp14:editId="7D492B91">
                <wp:simplePos x="0" y="0"/>
                <wp:positionH relativeFrom="page">
                  <wp:posOffset>5538190</wp:posOffset>
                </wp:positionH>
                <wp:positionV relativeFrom="paragraph">
                  <wp:posOffset>128942</wp:posOffset>
                </wp:positionV>
                <wp:extent cx="290830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1883BF" id="Graphic 40" o:spid="_x0000_s1026" style="position:absolute;margin-left:436.1pt;margin-top:10.15pt;width:22.9pt;height:.1pt;z-index:25170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3296" behindDoc="0" locked="0" layoutInCell="1" allowOverlap="1" wp14:anchorId="7B195215" wp14:editId="156EEBF0">
                <wp:simplePos x="0" y="0"/>
                <wp:positionH relativeFrom="page">
                  <wp:posOffset>5996685</wp:posOffset>
                </wp:positionH>
                <wp:positionV relativeFrom="paragraph">
                  <wp:posOffset>128942</wp:posOffset>
                </wp:positionV>
                <wp:extent cx="292100" cy="127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7BAE8B" id="Graphic 41" o:spid="_x0000_s1026" style="position:absolute;margin-left:472.2pt;margin-top:10.15pt;width:23pt;height:.1pt;z-index:25170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4320" behindDoc="0" locked="0" layoutInCell="1" allowOverlap="1" wp14:anchorId="5B5E16D9" wp14:editId="439F79AB">
                <wp:simplePos x="0" y="0"/>
                <wp:positionH relativeFrom="page">
                  <wp:posOffset>6339128</wp:posOffset>
                </wp:positionH>
                <wp:positionV relativeFrom="paragraph">
                  <wp:posOffset>128942</wp:posOffset>
                </wp:positionV>
                <wp:extent cx="292100" cy="1270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3566E" id="Graphic 42" o:spid="_x0000_s1026" style="position:absolute;margin-left:499.15pt;margin-top:10.15pt;width:23pt;height:.1pt;z-index:25170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5344" behindDoc="0" locked="0" layoutInCell="1" allowOverlap="1" wp14:anchorId="580B721B" wp14:editId="4A255F9B">
                <wp:simplePos x="0" y="0"/>
                <wp:positionH relativeFrom="page">
                  <wp:posOffset>6681572</wp:posOffset>
                </wp:positionH>
                <wp:positionV relativeFrom="paragraph">
                  <wp:posOffset>128942</wp:posOffset>
                </wp:positionV>
                <wp:extent cx="290830" cy="127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5C0E35" id="Graphic 43" o:spid="_x0000_s1026" style="position:absolute;margin-left:526.1pt;margin-top:10.15pt;width:22.9pt;height:.1pt;z-index:25170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53CDF99C" w14:textId="77777777" w:rsidR="00AA4B83" w:rsidRPr="00AA4B83" w:rsidRDefault="00AA4B83" w:rsidP="00AA4B83">
      <w:pPr>
        <w:suppressAutoHyphens w:val="0"/>
        <w:autoSpaceDE w:val="0"/>
        <w:spacing w:before="18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1FEDC2B2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6368" behindDoc="0" locked="0" layoutInCell="1" allowOverlap="1" wp14:anchorId="16D1A96F" wp14:editId="045DBEED">
                <wp:simplePos x="0" y="0"/>
                <wp:positionH relativeFrom="page">
                  <wp:posOffset>768400</wp:posOffset>
                </wp:positionH>
                <wp:positionV relativeFrom="paragraph">
                  <wp:posOffset>128612</wp:posOffset>
                </wp:positionV>
                <wp:extent cx="581660" cy="127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7A68A" id="Graphic 44" o:spid="_x0000_s1026" style="position:absolute;margin-left:60.5pt;margin-top:10.15pt;width:45.8pt;height:.1pt;z-index:25170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7392" behindDoc="0" locked="0" layoutInCell="1" allowOverlap="1" wp14:anchorId="1B723509" wp14:editId="076950D2">
                <wp:simplePos x="0" y="0"/>
                <wp:positionH relativeFrom="page">
                  <wp:posOffset>1401892</wp:posOffset>
                </wp:positionH>
                <wp:positionV relativeFrom="paragraph">
                  <wp:posOffset>128612</wp:posOffset>
                </wp:positionV>
                <wp:extent cx="290830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340D13" id="Graphic 45" o:spid="_x0000_s1026" style="position:absolute;margin-left:110.4pt;margin-top:10.15pt;width:22.9pt;height:.1pt;z-index:25170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6E4E44C1" wp14:editId="4BB0905B">
                <wp:simplePos x="0" y="0"/>
                <wp:positionH relativeFrom="page">
                  <wp:posOffset>1848866</wp:posOffset>
                </wp:positionH>
                <wp:positionV relativeFrom="paragraph">
                  <wp:posOffset>128612</wp:posOffset>
                </wp:positionV>
                <wp:extent cx="581660" cy="127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90061" id="Graphic 46" o:spid="_x0000_s1026" style="position:absolute;margin-left:145.6pt;margin-top:10.15pt;width:45.8pt;height:.1pt;z-index:2517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09440" behindDoc="0" locked="0" layoutInCell="1" allowOverlap="1" wp14:anchorId="4F9ED0CB" wp14:editId="1ABCDE81">
                <wp:simplePos x="0" y="0"/>
                <wp:positionH relativeFrom="page">
                  <wp:posOffset>2547239</wp:posOffset>
                </wp:positionH>
                <wp:positionV relativeFrom="paragraph">
                  <wp:posOffset>128612</wp:posOffset>
                </wp:positionV>
                <wp:extent cx="2105660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64255" id="Graphic 47" o:spid="_x0000_s1026" style="position:absolute;margin-left:200.55pt;margin-top:10.15pt;width:165.8pt;height:.1pt;z-index:2517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5AB0BDC6" wp14:editId="496D36A3">
                <wp:simplePos x="0" y="0"/>
                <wp:positionH relativeFrom="page">
                  <wp:posOffset>4853304</wp:posOffset>
                </wp:positionH>
                <wp:positionV relativeFrom="paragraph">
                  <wp:posOffset>128612</wp:posOffset>
                </wp:positionV>
                <wp:extent cx="292100" cy="127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CA0D45" id="Graphic 48" o:spid="_x0000_s1026" style="position:absolute;margin-left:382.15pt;margin-top:10.15pt;width:23pt;height:.1pt;z-index: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1488" behindDoc="0" locked="0" layoutInCell="1" allowOverlap="1" wp14:anchorId="7DD5DFA8" wp14:editId="10F22513">
                <wp:simplePos x="0" y="0"/>
                <wp:positionH relativeFrom="page">
                  <wp:posOffset>5195747</wp:posOffset>
                </wp:positionH>
                <wp:positionV relativeFrom="paragraph">
                  <wp:posOffset>128612</wp:posOffset>
                </wp:positionV>
                <wp:extent cx="292100" cy="127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B19B4" id="Graphic 49" o:spid="_x0000_s1026" style="position:absolute;margin-left:409.1pt;margin-top:10.15pt;width:23pt;height:.1pt;z-index:2517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3484F2E4" wp14:editId="6B66D603">
                <wp:simplePos x="0" y="0"/>
                <wp:positionH relativeFrom="page">
                  <wp:posOffset>5538190</wp:posOffset>
                </wp:positionH>
                <wp:positionV relativeFrom="paragraph">
                  <wp:posOffset>128612</wp:posOffset>
                </wp:positionV>
                <wp:extent cx="290830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69900" id="Graphic 50" o:spid="_x0000_s1026" style="position:absolute;margin-left:436.1pt;margin-top:10.15pt;width:22.9pt;height:.1pt;z-index: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632D3257" wp14:editId="57F11A2E">
                <wp:simplePos x="0" y="0"/>
                <wp:positionH relativeFrom="page">
                  <wp:posOffset>5996685</wp:posOffset>
                </wp:positionH>
                <wp:positionV relativeFrom="paragraph">
                  <wp:posOffset>128612</wp:posOffset>
                </wp:positionV>
                <wp:extent cx="292100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4E37F" id="Graphic 51" o:spid="_x0000_s1026" style="position:absolute;margin-left:472.2pt;margin-top:10.15pt;width:23pt;height:.1pt;z-index: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57864A19" wp14:editId="55D596CB">
                <wp:simplePos x="0" y="0"/>
                <wp:positionH relativeFrom="page">
                  <wp:posOffset>6339128</wp:posOffset>
                </wp:positionH>
                <wp:positionV relativeFrom="paragraph">
                  <wp:posOffset>128612</wp:posOffset>
                </wp:positionV>
                <wp:extent cx="292100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3058DD" id="Graphic 52" o:spid="_x0000_s1026" style="position:absolute;margin-left:499.15pt;margin-top:10.15pt;width:23pt;height:.1pt;z-index:2517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7E06D14B" wp14:editId="66982B7F">
                <wp:simplePos x="0" y="0"/>
                <wp:positionH relativeFrom="page">
                  <wp:posOffset>6681572</wp:posOffset>
                </wp:positionH>
                <wp:positionV relativeFrom="paragraph">
                  <wp:posOffset>128612</wp:posOffset>
                </wp:positionV>
                <wp:extent cx="290830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B68EB" id="Graphic 53" o:spid="_x0000_s1026" style="position:absolute;margin-left:526.1pt;margin-top:10.15pt;width:22.9pt;height:.1pt;z-index:2517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7F52E527" w14:textId="77777777" w:rsidR="00AA4B83" w:rsidRPr="00AA4B83" w:rsidRDefault="00AA4B83" w:rsidP="00AA4B83">
      <w:pPr>
        <w:suppressAutoHyphens w:val="0"/>
        <w:autoSpaceDE w:val="0"/>
        <w:spacing w:before="16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2A2DF5BE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6608" behindDoc="0" locked="0" layoutInCell="1" allowOverlap="1" wp14:anchorId="76C98DB6" wp14:editId="2D4E7282">
                <wp:simplePos x="0" y="0"/>
                <wp:positionH relativeFrom="page">
                  <wp:posOffset>768400</wp:posOffset>
                </wp:positionH>
                <wp:positionV relativeFrom="paragraph">
                  <wp:posOffset>128663</wp:posOffset>
                </wp:positionV>
                <wp:extent cx="581660" cy="127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D605B" id="Graphic 54" o:spid="_x0000_s1026" style="position:absolute;margin-left:60.5pt;margin-top:10.15pt;width:45.8pt;height:.1pt;z-index:25171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7632" behindDoc="0" locked="0" layoutInCell="1" allowOverlap="1" wp14:anchorId="358BB494" wp14:editId="4B9B52F4">
                <wp:simplePos x="0" y="0"/>
                <wp:positionH relativeFrom="page">
                  <wp:posOffset>1401892</wp:posOffset>
                </wp:positionH>
                <wp:positionV relativeFrom="paragraph">
                  <wp:posOffset>128663</wp:posOffset>
                </wp:positionV>
                <wp:extent cx="290830" cy="127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419A00" id="Graphic 55" o:spid="_x0000_s1026" style="position:absolute;margin-left:110.4pt;margin-top:10.15pt;width:22.9pt;height:.1pt;z-index:25171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20CA3588" wp14:editId="0874628C">
                <wp:simplePos x="0" y="0"/>
                <wp:positionH relativeFrom="page">
                  <wp:posOffset>1848866</wp:posOffset>
                </wp:positionH>
                <wp:positionV relativeFrom="paragraph">
                  <wp:posOffset>128663</wp:posOffset>
                </wp:positionV>
                <wp:extent cx="581660" cy="127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FCC18" id="Graphic 56" o:spid="_x0000_s1026" style="position:absolute;margin-left:145.6pt;margin-top:10.15pt;width:45.8pt;height:.1pt;z-index: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73F55AEA" wp14:editId="26ADBCD8">
                <wp:simplePos x="0" y="0"/>
                <wp:positionH relativeFrom="page">
                  <wp:posOffset>2547239</wp:posOffset>
                </wp:positionH>
                <wp:positionV relativeFrom="paragraph">
                  <wp:posOffset>128663</wp:posOffset>
                </wp:positionV>
                <wp:extent cx="2105660" cy="1270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5D3760" id="Graphic 57" o:spid="_x0000_s1026" style="position:absolute;margin-left:200.55pt;margin-top:10.15pt;width:165.8pt;height:.1pt;z-index:2517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0704" behindDoc="0" locked="0" layoutInCell="1" allowOverlap="1" wp14:anchorId="72326B6E" wp14:editId="1350474F">
                <wp:simplePos x="0" y="0"/>
                <wp:positionH relativeFrom="page">
                  <wp:posOffset>4853304</wp:posOffset>
                </wp:positionH>
                <wp:positionV relativeFrom="paragraph">
                  <wp:posOffset>128663</wp:posOffset>
                </wp:positionV>
                <wp:extent cx="292100" cy="1270"/>
                <wp:effectExtent l="0" t="0" r="0" b="0"/>
                <wp:wrapNone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047D0" id="Graphic 58" o:spid="_x0000_s1026" style="position:absolute;margin-left:382.15pt;margin-top:10.15pt;width:23pt;height:.1pt;z-index:25172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1728" behindDoc="0" locked="0" layoutInCell="1" allowOverlap="1" wp14:anchorId="09CC6E5B" wp14:editId="02B24592">
                <wp:simplePos x="0" y="0"/>
                <wp:positionH relativeFrom="page">
                  <wp:posOffset>5195747</wp:posOffset>
                </wp:positionH>
                <wp:positionV relativeFrom="paragraph">
                  <wp:posOffset>128663</wp:posOffset>
                </wp:positionV>
                <wp:extent cx="292100" cy="127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9FC04" id="Graphic 59" o:spid="_x0000_s1026" style="position:absolute;margin-left:409.1pt;margin-top:10.15pt;width:23pt;height:.1pt;z-index:2517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0C23A179" wp14:editId="4DF6519C">
                <wp:simplePos x="0" y="0"/>
                <wp:positionH relativeFrom="page">
                  <wp:posOffset>5538190</wp:posOffset>
                </wp:positionH>
                <wp:positionV relativeFrom="paragraph">
                  <wp:posOffset>128663</wp:posOffset>
                </wp:positionV>
                <wp:extent cx="290830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61CC45" id="Graphic 60" o:spid="_x0000_s1026" style="position:absolute;margin-left:436.1pt;margin-top:10.15pt;width:22.9pt;height:.1pt;z-index:2517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3776" behindDoc="0" locked="0" layoutInCell="1" allowOverlap="1" wp14:anchorId="7DA5B669" wp14:editId="5953C883">
                <wp:simplePos x="0" y="0"/>
                <wp:positionH relativeFrom="page">
                  <wp:posOffset>5996685</wp:posOffset>
                </wp:positionH>
                <wp:positionV relativeFrom="paragraph">
                  <wp:posOffset>128663</wp:posOffset>
                </wp:positionV>
                <wp:extent cx="292100" cy="127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199121" id="Graphic 61" o:spid="_x0000_s1026" style="position:absolute;margin-left:472.2pt;margin-top:10.15pt;width:23pt;height:.1pt;z-index:2517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4800" behindDoc="0" locked="0" layoutInCell="1" allowOverlap="1" wp14:anchorId="7E4038DB" wp14:editId="00D21FA6">
                <wp:simplePos x="0" y="0"/>
                <wp:positionH relativeFrom="page">
                  <wp:posOffset>6339128</wp:posOffset>
                </wp:positionH>
                <wp:positionV relativeFrom="paragraph">
                  <wp:posOffset>128663</wp:posOffset>
                </wp:positionV>
                <wp:extent cx="292100" cy="127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A793D" id="Graphic 62" o:spid="_x0000_s1026" style="position:absolute;margin-left:499.15pt;margin-top:10.15pt;width:23pt;height:.1pt;z-index:25172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5824" behindDoc="0" locked="0" layoutInCell="1" allowOverlap="1" wp14:anchorId="1814E0F9" wp14:editId="740776BD">
                <wp:simplePos x="0" y="0"/>
                <wp:positionH relativeFrom="page">
                  <wp:posOffset>6681572</wp:posOffset>
                </wp:positionH>
                <wp:positionV relativeFrom="paragraph">
                  <wp:posOffset>128663</wp:posOffset>
                </wp:positionV>
                <wp:extent cx="290830" cy="127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E1094" id="Graphic 63" o:spid="_x0000_s1026" style="position:absolute;margin-left:526.1pt;margin-top:10.15pt;width:22.9pt;height:.1pt;z-index:25172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40393524" w14:textId="77777777" w:rsidR="00AA4B83" w:rsidRPr="00AA4B83" w:rsidRDefault="00AA4B83" w:rsidP="00AA4B83">
      <w:pPr>
        <w:suppressAutoHyphens w:val="0"/>
        <w:autoSpaceDE w:val="0"/>
        <w:spacing w:before="16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6DB88BFA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5D632489" wp14:editId="3F7D8558">
                <wp:simplePos x="0" y="0"/>
                <wp:positionH relativeFrom="page">
                  <wp:posOffset>768400</wp:posOffset>
                </wp:positionH>
                <wp:positionV relativeFrom="paragraph">
                  <wp:posOffset>128714</wp:posOffset>
                </wp:positionV>
                <wp:extent cx="581660" cy="127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5FCFD" id="Graphic 64" o:spid="_x0000_s1026" style="position:absolute;margin-left:60.5pt;margin-top:10.15pt;width:45.8pt;height:.1pt;z-index:2517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7872" behindDoc="0" locked="0" layoutInCell="1" allowOverlap="1" wp14:anchorId="4D71582F" wp14:editId="1050ED67">
                <wp:simplePos x="0" y="0"/>
                <wp:positionH relativeFrom="page">
                  <wp:posOffset>1401892</wp:posOffset>
                </wp:positionH>
                <wp:positionV relativeFrom="paragraph">
                  <wp:posOffset>128714</wp:posOffset>
                </wp:positionV>
                <wp:extent cx="290830" cy="1270"/>
                <wp:effectExtent l="0" t="0" r="0" b="0"/>
                <wp:wrapNone/>
                <wp:docPr id="65" name="Graphic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A33EB" id="Graphic 65" o:spid="_x0000_s1026" style="position:absolute;margin-left:110.4pt;margin-top:10.15pt;width:22.9pt;height:.1pt;z-index:2517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8896" behindDoc="0" locked="0" layoutInCell="1" allowOverlap="1" wp14:anchorId="0BB0323B" wp14:editId="0183C28D">
                <wp:simplePos x="0" y="0"/>
                <wp:positionH relativeFrom="page">
                  <wp:posOffset>1848866</wp:posOffset>
                </wp:positionH>
                <wp:positionV relativeFrom="paragraph">
                  <wp:posOffset>128714</wp:posOffset>
                </wp:positionV>
                <wp:extent cx="581660" cy="1270"/>
                <wp:effectExtent l="0" t="0" r="0" b="0"/>
                <wp:wrapNone/>
                <wp:docPr id="66" name="Graphic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2B62E" id="Graphic 66" o:spid="_x0000_s1026" style="position:absolute;margin-left:145.6pt;margin-top:10.15pt;width:45.8pt;height:.1pt;z-index:25172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29920" behindDoc="0" locked="0" layoutInCell="1" allowOverlap="1" wp14:anchorId="36CB48C8" wp14:editId="2FB3E4EB">
                <wp:simplePos x="0" y="0"/>
                <wp:positionH relativeFrom="page">
                  <wp:posOffset>2547239</wp:posOffset>
                </wp:positionH>
                <wp:positionV relativeFrom="paragraph">
                  <wp:posOffset>128714</wp:posOffset>
                </wp:positionV>
                <wp:extent cx="2105660" cy="127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2E27AC" id="Graphic 67" o:spid="_x0000_s1026" style="position:absolute;margin-left:200.55pt;margin-top:10.15pt;width:165.8pt;height:.1pt;z-index:25172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0944" behindDoc="0" locked="0" layoutInCell="1" allowOverlap="1" wp14:anchorId="2361DC85" wp14:editId="7C55A94A">
                <wp:simplePos x="0" y="0"/>
                <wp:positionH relativeFrom="page">
                  <wp:posOffset>4853304</wp:posOffset>
                </wp:positionH>
                <wp:positionV relativeFrom="paragraph">
                  <wp:posOffset>128714</wp:posOffset>
                </wp:positionV>
                <wp:extent cx="292100" cy="127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DADB9" id="Graphic 68" o:spid="_x0000_s1026" style="position:absolute;margin-left:382.15pt;margin-top:10.15pt;width:23pt;height:.1pt;z-index:25173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1968" behindDoc="0" locked="0" layoutInCell="1" allowOverlap="1" wp14:anchorId="7D4C66F4" wp14:editId="77168E35">
                <wp:simplePos x="0" y="0"/>
                <wp:positionH relativeFrom="page">
                  <wp:posOffset>5195747</wp:posOffset>
                </wp:positionH>
                <wp:positionV relativeFrom="paragraph">
                  <wp:posOffset>128714</wp:posOffset>
                </wp:positionV>
                <wp:extent cx="292100" cy="1270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A15C1" id="Graphic 69" o:spid="_x0000_s1026" style="position:absolute;margin-left:409.1pt;margin-top:10.15pt;width:23pt;height:.1pt;z-index:25173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2992" behindDoc="0" locked="0" layoutInCell="1" allowOverlap="1" wp14:anchorId="375A72ED" wp14:editId="23F7C8B0">
                <wp:simplePos x="0" y="0"/>
                <wp:positionH relativeFrom="page">
                  <wp:posOffset>5538190</wp:posOffset>
                </wp:positionH>
                <wp:positionV relativeFrom="paragraph">
                  <wp:posOffset>128714</wp:posOffset>
                </wp:positionV>
                <wp:extent cx="290830" cy="127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D1356" id="Graphic 70" o:spid="_x0000_s1026" style="position:absolute;margin-left:436.1pt;margin-top:10.15pt;width:22.9pt;height:.1pt;z-index:25173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4016" behindDoc="0" locked="0" layoutInCell="1" allowOverlap="1" wp14:anchorId="73DAD290" wp14:editId="2CCCDB38">
                <wp:simplePos x="0" y="0"/>
                <wp:positionH relativeFrom="page">
                  <wp:posOffset>5996685</wp:posOffset>
                </wp:positionH>
                <wp:positionV relativeFrom="paragraph">
                  <wp:posOffset>128714</wp:posOffset>
                </wp:positionV>
                <wp:extent cx="292100" cy="127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E47C6" id="Graphic 71" o:spid="_x0000_s1026" style="position:absolute;margin-left:472.2pt;margin-top:10.15pt;width:23pt;height:.1pt;z-index:25173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5040" behindDoc="0" locked="0" layoutInCell="1" allowOverlap="1" wp14:anchorId="4A02C564" wp14:editId="675B6332">
                <wp:simplePos x="0" y="0"/>
                <wp:positionH relativeFrom="page">
                  <wp:posOffset>6339128</wp:posOffset>
                </wp:positionH>
                <wp:positionV relativeFrom="paragraph">
                  <wp:posOffset>128714</wp:posOffset>
                </wp:positionV>
                <wp:extent cx="292100" cy="127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88E909" id="Graphic 72" o:spid="_x0000_s1026" style="position:absolute;margin-left:499.15pt;margin-top:10.15pt;width:23pt;height:.1pt;z-index:25173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6064" behindDoc="0" locked="0" layoutInCell="1" allowOverlap="1" wp14:anchorId="37F95526" wp14:editId="7344606D">
                <wp:simplePos x="0" y="0"/>
                <wp:positionH relativeFrom="page">
                  <wp:posOffset>6681572</wp:posOffset>
                </wp:positionH>
                <wp:positionV relativeFrom="paragraph">
                  <wp:posOffset>128714</wp:posOffset>
                </wp:positionV>
                <wp:extent cx="290830" cy="1270"/>
                <wp:effectExtent l="0" t="0" r="0" b="0"/>
                <wp:wrapNone/>
                <wp:docPr id="73" name="Graphic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B66DF" id="Graphic 73" o:spid="_x0000_s1026" style="position:absolute;margin-left:526.1pt;margin-top:10.15pt;width:22.9pt;height:.1pt;z-index:251736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p w14:paraId="5BDEF738" w14:textId="77777777" w:rsidR="00AA4B83" w:rsidRPr="00AA4B83" w:rsidRDefault="00AA4B83" w:rsidP="00AA4B83">
      <w:pPr>
        <w:suppressAutoHyphens w:val="0"/>
        <w:autoSpaceDE w:val="0"/>
        <w:spacing w:before="16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bookmarkStart w:id="1" w:name="_Hlk217975926"/>
    <w:p w14:paraId="13BF13DC" w14:textId="77777777" w:rsidR="00AA4B83" w:rsidRPr="00AA4B83" w:rsidRDefault="00AA4B83" w:rsidP="00AA4B83">
      <w:pPr>
        <w:tabs>
          <w:tab w:val="left" w:pos="7252"/>
          <w:tab w:val="left" w:pos="7792"/>
          <w:tab w:val="left" w:pos="9053"/>
          <w:tab w:val="left" w:pos="9592"/>
        </w:tabs>
        <w:suppressAutoHyphens w:val="0"/>
        <w:autoSpaceDE w:val="0"/>
        <w:ind w:left="127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7088" behindDoc="0" locked="0" layoutInCell="1" allowOverlap="1" wp14:anchorId="21343CB2" wp14:editId="6C093F52">
                <wp:simplePos x="0" y="0"/>
                <wp:positionH relativeFrom="page">
                  <wp:posOffset>768400</wp:posOffset>
                </wp:positionH>
                <wp:positionV relativeFrom="paragraph">
                  <wp:posOffset>128766</wp:posOffset>
                </wp:positionV>
                <wp:extent cx="581660" cy="127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BC5BC2" id="Graphic 74" o:spid="_x0000_s1026" style="position:absolute;margin-left:60.5pt;margin-top:10.15pt;width:45.8pt;height:.1pt;z-index:251737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8112" behindDoc="0" locked="0" layoutInCell="1" allowOverlap="1" wp14:anchorId="39CF11A5" wp14:editId="57E4AD4C">
                <wp:simplePos x="0" y="0"/>
                <wp:positionH relativeFrom="page">
                  <wp:posOffset>1401892</wp:posOffset>
                </wp:positionH>
                <wp:positionV relativeFrom="paragraph">
                  <wp:posOffset>128766</wp:posOffset>
                </wp:positionV>
                <wp:extent cx="290830" cy="127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292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09849A" id="Graphic 75" o:spid="_x0000_s1026" style="position:absolute;margin-left:110.4pt;margin-top:10.15pt;width:22.9pt;height:.1pt;z-index:25173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" path="m,l290292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39136" behindDoc="0" locked="0" layoutInCell="1" allowOverlap="1" wp14:anchorId="7AD92BF3" wp14:editId="78780654">
                <wp:simplePos x="0" y="0"/>
                <wp:positionH relativeFrom="page">
                  <wp:posOffset>1848866</wp:posOffset>
                </wp:positionH>
                <wp:positionV relativeFrom="paragraph">
                  <wp:posOffset>128766</wp:posOffset>
                </wp:positionV>
                <wp:extent cx="581660" cy="1270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660">
                              <a:moveTo>
                                <a:pt x="0" y="0"/>
                              </a:moveTo>
                              <a:lnTo>
                                <a:pt x="58118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DA3656" id="Graphic 76" o:spid="_x0000_s1026" style="position:absolute;margin-left:145.6pt;margin-top:10.15pt;width:45.8pt;height:.1pt;z-index:251739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" path="m,l58118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0160" behindDoc="0" locked="0" layoutInCell="1" allowOverlap="1" wp14:anchorId="2F97CADD" wp14:editId="6D4E4DFC">
                <wp:simplePos x="0" y="0"/>
                <wp:positionH relativeFrom="page">
                  <wp:posOffset>2547239</wp:posOffset>
                </wp:positionH>
                <wp:positionV relativeFrom="paragraph">
                  <wp:posOffset>128766</wp:posOffset>
                </wp:positionV>
                <wp:extent cx="2105660" cy="127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EBD3CE" id="Graphic 77" o:spid="_x0000_s1026" style="position:absolute;margin-left:200.55pt;margin-top:10.15pt;width:165.8pt;height:.1pt;z-index:25174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2/eZA3QAAAAkBAAAPAAAAAAAAAAAAAAAAAG4EAABkcnMvZG93bnJldi54bWxQSwUGAAAAAAQA&#10;BADzAAAAeAUAAAAA&#10;" path="m,l210537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1184" behindDoc="0" locked="0" layoutInCell="1" allowOverlap="1" wp14:anchorId="7012A43F" wp14:editId="1633EDB7">
                <wp:simplePos x="0" y="0"/>
                <wp:positionH relativeFrom="page">
                  <wp:posOffset>4853304</wp:posOffset>
                </wp:positionH>
                <wp:positionV relativeFrom="paragraph">
                  <wp:posOffset>128766</wp:posOffset>
                </wp:positionV>
                <wp:extent cx="292100" cy="127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C5920" id="Graphic 78" o:spid="_x0000_s1026" style="position:absolute;margin-left:382.15pt;margin-top:10.15pt;width:23pt;height:.1pt;z-index:25174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DAnGsd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2208" behindDoc="0" locked="0" layoutInCell="1" allowOverlap="1" wp14:anchorId="61333D73" wp14:editId="05C958EC">
                <wp:simplePos x="0" y="0"/>
                <wp:positionH relativeFrom="page">
                  <wp:posOffset>5195747</wp:posOffset>
                </wp:positionH>
                <wp:positionV relativeFrom="paragraph">
                  <wp:posOffset>128766</wp:posOffset>
                </wp:positionV>
                <wp:extent cx="292100" cy="127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02C17" id="Graphic 79" o:spid="_x0000_s1026" style="position:absolute;margin-left:409.1pt;margin-top:10.15pt;width:23pt;height:.1pt;z-index:251742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WHWrO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3232" behindDoc="0" locked="0" layoutInCell="1" allowOverlap="1" wp14:anchorId="1864F7AE" wp14:editId="747E8C8C">
                <wp:simplePos x="0" y="0"/>
                <wp:positionH relativeFrom="page">
                  <wp:posOffset>5538190</wp:posOffset>
                </wp:positionH>
                <wp:positionV relativeFrom="paragraph">
                  <wp:posOffset>128766</wp:posOffset>
                </wp:positionV>
                <wp:extent cx="290830" cy="1270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D6A6E" id="Graphic 80" o:spid="_x0000_s1026" style="position:absolute;margin-left:436.1pt;margin-top:10.15pt;width:22.9pt;height:.1pt;z-index:25174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KOjS3N8AAAAJ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4256" behindDoc="0" locked="0" layoutInCell="1" allowOverlap="1" wp14:anchorId="35E2DBDC" wp14:editId="5B194A48">
                <wp:simplePos x="0" y="0"/>
                <wp:positionH relativeFrom="page">
                  <wp:posOffset>5996685</wp:posOffset>
                </wp:positionH>
                <wp:positionV relativeFrom="paragraph">
                  <wp:posOffset>128766</wp:posOffset>
                </wp:positionV>
                <wp:extent cx="292100" cy="1270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37B0E" id="Graphic 81" o:spid="_x0000_s1026" style="position:absolute;margin-left:472.2pt;margin-top:10.15pt;width:23pt;height:.1pt;z-index:25174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BRCAQl3gAAAAk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5280" behindDoc="0" locked="0" layoutInCell="1" allowOverlap="1" wp14:anchorId="7443914E" wp14:editId="5F2A65C7">
                <wp:simplePos x="0" y="0"/>
                <wp:positionH relativeFrom="page">
                  <wp:posOffset>6339128</wp:posOffset>
                </wp:positionH>
                <wp:positionV relativeFrom="paragraph">
                  <wp:posOffset>128766</wp:posOffset>
                </wp:positionV>
                <wp:extent cx="292100" cy="127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100">
                              <a:moveTo>
                                <a:pt x="0" y="0"/>
                              </a:moveTo>
                              <a:lnTo>
                                <a:pt x="29177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9B306" id="Graphic 82" o:spid="_x0000_s1026" style="position:absolute;margin-left:499.15pt;margin-top:10.15pt;width:23pt;height:.1pt;z-index:25174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" path="m,l291778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18"/>
          <w:lang w:val="it-IT"/>
        </w:rPr>
        <mc:AlternateContent>
          <mc:Choice Requires="wps">
            <w:drawing>
              <wp:anchor distT="0" distB="0" distL="0" distR="0" simplePos="0" relativeHeight="251746304" behindDoc="0" locked="0" layoutInCell="1" allowOverlap="1" wp14:anchorId="788F7AA7" wp14:editId="33614012">
                <wp:simplePos x="0" y="0"/>
                <wp:positionH relativeFrom="page">
                  <wp:posOffset>6681572</wp:posOffset>
                </wp:positionH>
                <wp:positionV relativeFrom="paragraph">
                  <wp:posOffset>128766</wp:posOffset>
                </wp:positionV>
                <wp:extent cx="290830" cy="1270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>
                              <a:moveTo>
                                <a:pt x="0" y="0"/>
                              </a:moveTo>
                              <a:lnTo>
                                <a:pt x="29040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EC4D19" id="Graphic 83" o:spid="_x0000_s1026" style="position:absolute;margin-left:526.1pt;margin-top:10.15pt;width:22.9pt;height:.1pt;z-index:25174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0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" path="m,l290406,e" filled="f" strokeweight=".18731mm">
                <v:path arrowok="t"/>
                <w10:wrap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10"/>
          <w:kern w:val="0"/>
          <w:sz w:val="18"/>
          <w:lang w:val="it-IT"/>
        </w:rPr>
        <w:t>/</w:t>
      </w:r>
    </w:p>
    <w:bookmarkEnd w:id="1"/>
    <w:p w14:paraId="2469A3B5" w14:textId="77777777" w:rsidR="00AA4B83" w:rsidRDefault="00AA4B83" w:rsidP="00AA4B83">
      <w:pPr>
        <w:suppressAutoHyphens w:val="0"/>
        <w:autoSpaceDE w:val="0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230208FF" w14:textId="77777777" w:rsidR="000B7DD4" w:rsidRDefault="000B7DD4" w:rsidP="00AA4B83">
      <w:pPr>
        <w:suppressAutoHyphens w:val="0"/>
        <w:autoSpaceDE w:val="0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42574225" w14:textId="77777777" w:rsidR="000B7DD4" w:rsidRPr="00AA4B83" w:rsidRDefault="000B7DD4" w:rsidP="000B7DD4">
      <w:pPr>
        <w:suppressAutoHyphens w:val="0"/>
        <w:autoSpaceDE w:val="0"/>
        <w:spacing w:before="16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3DEF582E" w14:textId="77777777" w:rsidR="000B7DD4" w:rsidRPr="00AA4B83" w:rsidRDefault="000B7DD4" w:rsidP="00AA4B83">
      <w:pPr>
        <w:suppressAutoHyphens w:val="0"/>
        <w:autoSpaceDE w:val="0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03BA26DB" w14:textId="77777777" w:rsidR="00AA4B83" w:rsidRPr="00AA4B83" w:rsidRDefault="00AA4B83" w:rsidP="00AA4B83">
      <w:pPr>
        <w:suppressAutoHyphens w:val="0"/>
        <w:autoSpaceDE w:val="0"/>
        <w:spacing w:before="55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0F92E198" w14:textId="77777777" w:rsidR="000B7DD4" w:rsidRDefault="000B7DD4" w:rsidP="00AA4B83">
      <w:pPr>
        <w:suppressAutoHyphens w:val="0"/>
        <w:autoSpaceDE w:val="0"/>
        <w:ind w:left="28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</w:p>
    <w:p w14:paraId="452912BE" w14:textId="77777777" w:rsidR="000B7DD4" w:rsidRDefault="000B7DD4" w:rsidP="00AA4B83">
      <w:pPr>
        <w:suppressAutoHyphens w:val="0"/>
        <w:autoSpaceDE w:val="0"/>
        <w:ind w:left="28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</w:p>
    <w:p w14:paraId="26145C6B" w14:textId="77777777" w:rsidR="000B7DD4" w:rsidRDefault="000B7DD4" w:rsidP="00AA4B83">
      <w:pPr>
        <w:suppressAutoHyphens w:val="0"/>
        <w:autoSpaceDE w:val="0"/>
        <w:ind w:left="28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</w:p>
    <w:p w14:paraId="4FD29106" w14:textId="77777777" w:rsidR="000B7DD4" w:rsidRDefault="000B7DD4" w:rsidP="00AA4B83">
      <w:pPr>
        <w:suppressAutoHyphens w:val="0"/>
        <w:autoSpaceDE w:val="0"/>
        <w:ind w:left="28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</w:p>
    <w:p w14:paraId="177159B5" w14:textId="762A4CD5" w:rsidR="00AA4B83" w:rsidRPr="00AA4B83" w:rsidRDefault="00AA4B83" w:rsidP="00AA4B83">
      <w:pPr>
        <w:suppressAutoHyphens w:val="0"/>
        <w:autoSpaceDE w:val="0"/>
        <w:ind w:left="285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PER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UN</w:t>
      </w:r>
      <w:r w:rsidRPr="00AA4B83">
        <w:rPr>
          <w:rFonts w:ascii="Verdana" w:eastAsia="Verdana" w:hAnsi="Verdana" w:cs="Verdana"/>
          <w:spacing w:val="-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TOTALE</w:t>
      </w:r>
      <w:r w:rsidRPr="00AA4B83">
        <w:rPr>
          <w:rFonts w:ascii="Verdana" w:eastAsia="Verdana" w:hAnsi="Verdana" w:cs="Verdana"/>
          <w:spacing w:val="-3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>COMPLESSIVO</w:t>
      </w:r>
      <w:r w:rsidRPr="00AA4B83">
        <w:rPr>
          <w:rFonts w:ascii="Verdana" w:eastAsia="Verdana" w:hAnsi="Verdana" w:cs="Verdana"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spacing w:val="-5"/>
          <w:kern w:val="0"/>
          <w:sz w:val="18"/>
          <w:lang w:val="it-IT"/>
        </w:rPr>
        <w:t>DI:</w:t>
      </w:r>
    </w:p>
    <w:p w14:paraId="728B266E" w14:textId="77777777" w:rsidR="00AA4B83" w:rsidRPr="00AA4B83" w:rsidRDefault="00AA4B83" w:rsidP="00AA4B83">
      <w:pPr>
        <w:numPr>
          <w:ilvl w:val="0"/>
          <w:numId w:val="5"/>
        </w:numPr>
        <w:tabs>
          <w:tab w:val="left" w:pos="361"/>
          <w:tab w:val="left" w:pos="4966"/>
          <w:tab w:val="left" w:pos="6158"/>
          <w:tab w:val="left" w:pos="7395"/>
          <w:tab w:val="left" w:pos="8833"/>
        </w:tabs>
        <w:suppressAutoHyphens w:val="0"/>
        <w:autoSpaceDE w:val="0"/>
        <w:spacing w:before="153"/>
        <w:ind w:left="361" w:hanging="359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D.S.G.A.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  <w:t xml:space="preserve">anni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mesi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giorni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5F4E3435" w14:textId="77777777" w:rsidR="00AA4B83" w:rsidRPr="00AA4B83" w:rsidRDefault="00AA4B83" w:rsidP="00AA4B83">
      <w:pPr>
        <w:suppressAutoHyphens w:val="0"/>
        <w:autoSpaceDE w:val="0"/>
        <w:spacing w:before="58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5635C4F9" w14:textId="77777777" w:rsidR="00AA4B83" w:rsidRPr="00AA4B83" w:rsidRDefault="00AA4B83" w:rsidP="00AA4B83">
      <w:pPr>
        <w:numPr>
          <w:ilvl w:val="0"/>
          <w:numId w:val="5"/>
        </w:numPr>
        <w:tabs>
          <w:tab w:val="left" w:pos="359"/>
          <w:tab w:val="left" w:pos="3545"/>
          <w:tab w:val="left" w:pos="4964"/>
          <w:tab w:val="left" w:pos="6156"/>
          <w:tab w:val="left" w:pos="7393"/>
          <w:tab w:val="left" w:pos="8831"/>
        </w:tabs>
        <w:suppressAutoHyphens w:val="0"/>
        <w:autoSpaceDE w:val="0"/>
        <w:ind w:left="359" w:right="1512" w:hanging="359"/>
        <w:jc w:val="right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Assistente</w:t>
      </w:r>
      <w:r w:rsidRPr="00AA4B83">
        <w:rPr>
          <w:rFonts w:ascii="Verdana" w:eastAsia="Verdana" w:hAnsi="Verdana" w:cs="Verdana"/>
          <w:spacing w:val="-6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amministrativo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</w:r>
      <w:r w:rsidRPr="00AA4B83">
        <w:rPr>
          <w:rFonts w:ascii="Verdana" w:eastAsia="Verdana" w:hAnsi="Verdana" w:cs="Verdana"/>
          <w:spacing w:val="-4"/>
          <w:kern w:val="0"/>
          <w:sz w:val="18"/>
          <w:lang w:val="it-IT"/>
        </w:rPr>
        <w:t>ruolo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  <w:t xml:space="preserve">anni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mesi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giorni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67D257A0" w14:textId="77777777" w:rsidR="00AA4B83" w:rsidRPr="00AA4B83" w:rsidRDefault="00AA4B83" w:rsidP="00AA4B83">
      <w:pPr>
        <w:tabs>
          <w:tab w:val="left" w:pos="1418"/>
          <w:tab w:val="left" w:pos="2610"/>
          <w:tab w:val="left" w:pos="3847"/>
          <w:tab w:val="left" w:pos="5285"/>
        </w:tabs>
        <w:suppressAutoHyphens w:val="0"/>
        <w:autoSpaceDE w:val="0"/>
        <w:spacing w:before="22"/>
        <w:ind w:right="1512"/>
        <w:jc w:val="right"/>
        <w:textAlignment w:val="auto"/>
        <w:rPr>
          <w:rFonts w:ascii="Verdana" w:eastAsia="Verdana" w:hAnsi="Verdana" w:cs="Verdana"/>
          <w:kern w:val="0"/>
          <w:sz w:val="18"/>
          <w:lang w:val="it-IT"/>
        </w:r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non</w:t>
      </w:r>
      <w:r w:rsidRPr="00AA4B83">
        <w:rPr>
          <w:rFonts w:ascii="Verdana" w:eastAsia="Verdana" w:hAnsi="Verdana" w:cs="Verdana"/>
          <w:spacing w:val="-1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di </w:t>
      </w:r>
      <w:r w:rsidRPr="00AA4B83">
        <w:rPr>
          <w:rFonts w:ascii="Verdana" w:eastAsia="Verdana" w:hAnsi="Verdana" w:cs="Verdana"/>
          <w:spacing w:val="-2"/>
          <w:kern w:val="0"/>
          <w:sz w:val="18"/>
          <w:lang w:val="it-IT"/>
        </w:rPr>
        <w:t>ruolo</w:t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ab/>
        <w:t xml:space="preserve">anni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mesi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  <w:r w:rsidRPr="00AA4B83">
        <w:rPr>
          <w:rFonts w:ascii="Verdana" w:eastAsia="Verdana" w:hAnsi="Verdana" w:cs="Verdana"/>
          <w:kern w:val="0"/>
          <w:sz w:val="18"/>
          <w:lang w:val="it-IT"/>
        </w:rPr>
        <w:t xml:space="preserve">giorni </w:t>
      </w:r>
      <w:r w:rsidRPr="00AA4B83">
        <w:rPr>
          <w:rFonts w:ascii="Verdana" w:eastAsia="Verdana" w:hAnsi="Verdana" w:cs="Verdana"/>
          <w:kern w:val="0"/>
          <w:sz w:val="18"/>
          <w:u w:val="single"/>
          <w:lang w:val="it-IT"/>
        </w:rPr>
        <w:tab/>
      </w:r>
    </w:p>
    <w:p w14:paraId="0B7886CB" w14:textId="77777777" w:rsidR="00AA4B83" w:rsidRPr="00AA4B83" w:rsidRDefault="00AA4B83" w:rsidP="00AA4B83">
      <w:pPr>
        <w:suppressAutoHyphens w:val="0"/>
        <w:autoSpaceDE w:val="0"/>
        <w:spacing w:before="67"/>
        <w:textAlignment w:val="auto"/>
        <w:rPr>
          <w:rFonts w:ascii="Verdana" w:eastAsia="Verdana" w:hAnsi="Verdana" w:cs="Verdana"/>
          <w:kern w:val="0"/>
          <w:sz w:val="18"/>
          <w:szCs w:val="15"/>
          <w:lang w:val="it-IT"/>
        </w:rPr>
      </w:pPr>
    </w:p>
    <w:p w14:paraId="29D7E247" w14:textId="77777777" w:rsidR="00AA4B83" w:rsidRPr="00AA4B83" w:rsidRDefault="00AA4B83" w:rsidP="00AA4B83">
      <w:pPr>
        <w:tabs>
          <w:tab w:val="left" w:pos="359"/>
        </w:tabs>
        <w:suppressAutoHyphens w:val="0"/>
        <w:autoSpaceDE w:val="0"/>
        <w:textAlignment w:val="auto"/>
        <w:rPr>
          <w:rFonts w:ascii="Verdana" w:eastAsia="Verdana" w:hAnsi="Verdana" w:cs="Verdana"/>
          <w:kern w:val="0"/>
          <w:sz w:val="20"/>
          <w:lang w:val="it-IT"/>
        </w:rPr>
      </w:pPr>
    </w:p>
    <w:p w14:paraId="5A109109" w14:textId="77777777" w:rsidR="00AA4B83" w:rsidRPr="00AA4B83" w:rsidRDefault="00AA4B83" w:rsidP="00AA4B83">
      <w:pPr>
        <w:suppressAutoHyphens w:val="0"/>
        <w:autoSpaceDE w:val="0"/>
        <w:spacing w:before="218"/>
        <w:textAlignment w:val="auto"/>
        <w:rPr>
          <w:rFonts w:ascii="Verdana" w:eastAsia="Verdana" w:hAnsi="Verdana" w:cs="Verdana"/>
          <w:kern w:val="0"/>
          <w:sz w:val="20"/>
          <w:szCs w:val="15"/>
          <w:lang w:val="it-IT"/>
        </w:rPr>
      </w:pPr>
      <w:r w:rsidRPr="00AA4B83">
        <w:rPr>
          <w:rFonts w:ascii="Verdana" w:eastAsia="Verdana" w:hAnsi="Verdana" w:cs="Verdana"/>
          <w:noProof/>
          <w:kern w:val="0"/>
          <w:sz w:val="20"/>
          <w:szCs w:val="15"/>
          <w:lang w:val="it-IT"/>
        </w:rPr>
        <mc:AlternateContent>
          <mc:Choice Requires="wps">
            <w:drawing>
              <wp:anchor distT="0" distB="0" distL="0" distR="0" simplePos="0" relativeHeight="251747328" behindDoc="1" locked="0" layoutInCell="1" allowOverlap="1" wp14:anchorId="34E3BF7E" wp14:editId="20360D28">
                <wp:simplePos x="0" y="0"/>
                <wp:positionH relativeFrom="page">
                  <wp:posOffset>541019</wp:posOffset>
                </wp:positionH>
                <wp:positionV relativeFrom="paragraph">
                  <wp:posOffset>308159</wp:posOffset>
                </wp:positionV>
                <wp:extent cx="2105660" cy="1270"/>
                <wp:effectExtent l="0" t="0" r="0" b="0"/>
                <wp:wrapTopAndBottom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A20C1" id="Graphic 84" o:spid="_x0000_s1026" style="position:absolute;margin-left:42.6pt;margin-top:24.25pt;width:165.8pt;height:.1pt;z-index:-2515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" path="m,l2105376,e" filled="f" strokeweight=".18731mm">
                <v:path arrowok="t"/>
                <w10:wrap type="topAndBottom" anchorx="page"/>
              </v:shape>
            </w:pict>
          </mc:Fallback>
        </mc:AlternateContent>
      </w:r>
      <w:r w:rsidRPr="00AA4B83">
        <w:rPr>
          <w:rFonts w:ascii="Verdana" w:eastAsia="Verdana" w:hAnsi="Verdana" w:cs="Verdana"/>
          <w:noProof/>
          <w:kern w:val="0"/>
          <w:sz w:val="20"/>
          <w:szCs w:val="15"/>
          <w:lang w:val="it-IT"/>
        </w:rPr>
        <mc:AlternateContent>
          <mc:Choice Requires="wps">
            <w:drawing>
              <wp:anchor distT="0" distB="0" distL="0" distR="0" simplePos="0" relativeHeight="251748352" behindDoc="1" locked="0" layoutInCell="1" allowOverlap="1" wp14:anchorId="54A37CD7" wp14:editId="1EF91E9F">
                <wp:simplePos x="0" y="0"/>
                <wp:positionH relativeFrom="page">
                  <wp:posOffset>3438778</wp:posOffset>
                </wp:positionH>
                <wp:positionV relativeFrom="paragraph">
                  <wp:posOffset>308159</wp:posOffset>
                </wp:positionV>
                <wp:extent cx="3219450" cy="1270"/>
                <wp:effectExtent l="0" t="0" r="0" b="0"/>
                <wp:wrapTopAndBottom/>
                <wp:docPr id="85" name="Graphic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9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9450">
                              <a:moveTo>
                                <a:pt x="0" y="0"/>
                              </a:moveTo>
                              <a:lnTo>
                                <a:pt x="3219323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3B138" id="Graphic 85" o:spid="_x0000_s1026" style="position:absolute;margin-left:270.75pt;margin-top:24.25pt;width:253.5pt;height:.1pt;z-index:-25156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9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" path="m,l3219323,e" filled="f" strokeweight=".18731mm">
                <v:path arrowok="t"/>
                <w10:wrap type="topAndBottom" anchorx="page"/>
              </v:shape>
            </w:pict>
          </mc:Fallback>
        </mc:AlternateContent>
      </w:r>
    </w:p>
    <w:p w14:paraId="4898FEE7" w14:textId="70FA63FE" w:rsidR="00AA4B83" w:rsidRPr="00AA4B83" w:rsidRDefault="00AA4B83" w:rsidP="00AA4B83">
      <w:pPr>
        <w:tabs>
          <w:tab w:val="left" w:pos="5988"/>
        </w:tabs>
        <w:suppressAutoHyphens w:val="0"/>
        <w:autoSpaceDE w:val="0"/>
        <w:spacing w:before="143"/>
        <w:ind w:left="823"/>
        <w:textAlignment w:val="auto"/>
        <w:rPr>
          <w:rFonts w:ascii="Verdana" w:eastAsia="Verdana" w:hAnsi="Verdana" w:cs="Verdana"/>
          <w:i/>
          <w:kern w:val="0"/>
          <w:sz w:val="18"/>
          <w:lang w:val="it-IT"/>
        </w:rPr>
        <w:sectPr w:rsidR="00AA4B83" w:rsidRPr="00AA4B83" w:rsidSect="00AA4B83">
          <w:type w:val="continuous"/>
          <w:pgSz w:w="11910" w:h="16840"/>
          <w:pgMar w:top="380" w:right="708" w:bottom="1120" w:left="850" w:header="0" w:footer="937" w:gutter="0"/>
          <w:cols w:space="720"/>
        </w:sectPr>
      </w:pPr>
      <w:r w:rsidRPr="00AA4B83">
        <w:rPr>
          <w:rFonts w:ascii="Verdana" w:eastAsia="Verdana" w:hAnsi="Verdana" w:cs="Verdana"/>
          <w:kern w:val="0"/>
          <w:sz w:val="18"/>
          <w:lang w:val="it-IT"/>
        </w:rPr>
        <w:t>(</w:t>
      </w:r>
      <w:r w:rsidRPr="00AA4B83">
        <w:rPr>
          <w:rFonts w:ascii="Verdana" w:eastAsia="Verdana" w:hAnsi="Verdana" w:cs="Verdana"/>
          <w:i/>
          <w:kern w:val="0"/>
          <w:sz w:val="18"/>
          <w:lang w:val="it-IT"/>
        </w:rPr>
        <w:t>Luogo e</w:t>
      </w:r>
      <w:r w:rsidRPr="00AA4B83">
        <w:rPr>
          <w:rFonts w:ascii="Verdana" w:eastAsia="Verdana" w:hAnsi="Verdana" w:cs="Verdana"/>
          <w:i/>
          <w:spacing w:val="-1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i/>
          <w:spacing w:val="-2"/>
          <w:kern w:val="0"/>
          <w:sz w:val="18"/>
          <w:lang w:val="it-IT"/>
        </w:rPr>
        <w:t>data)</w:t>
      </w:r>
      <w:r w:rsidRPr="00AA4B83">
        <w:rPr>
          <w:rFonts w:ascii="Verdana" w:eastAsia="Verdana" w:hAnsi="Verdana" w:cs="Verdana"/>
          <w:i/>
          <w:kern w:val="0"/>
          <w:sz w:val="18"/>
          <w:lang w:val="it-IT"/>
        </w:rPr>
        <w:tab/>
        <w:t>(Firma</w:t>
      </w:r>
      <w:r w:rsidRPr="00AA4B83">
        <w:rPr>
          <w:rFonts w:ascii="Verdana" w:eastAsia="Verdana" w:hAnsi="Verdana" w:cs="Verdana"/>
          <w:i/>
          <w:spacing w:val="-4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i/>
          <w:kern w:val="0"/>
          <w:sz w:val="18"/>
          <w:lang w:val="it-IT"/>
        </w:rPr>
        <w:t>del</w:t>
      </w:r>
      <w:r w:rsidRPr="00AA4B83">
        <w:rPr>
          <w:rFonts w:ascii="Verdana" w:eastAsia="Verdana" w:hAnsi="Verdana" w:cs="Verdana"/>
          <w:i/>
          <w:spacing w:val="-1"/>
          <w:kern w:val="0"/>
          <w:sz w:val="18"/>
          <w:lang w:val="it-IT"/>
        </w:rPr>
        <w:t xml:space="preserve"> </w:t>
      </w:r>
      <w:r w:rsidRPr="00AA4B83">
        <w:rPr>
          <w:rFonts w:ascii="Verdana" w:eastAsia="Verdana" w:hAnsi="Verdana" w:cs="Verdana"/>
          <w:i/>
          <w:spacing w:val="-2"/>
          <w:kern w:val="0"/>
          <w:sz w:val="18"/>
          <w:lang w:val="it-IT"/>
        </w:rPr>
        <w:t>dichiarant</w:t>
      </w:r>
      <w:r w:rsidR="00837383">
        <w:rPr>
          <w:rFonts w:ascii="Verdana" w:eastAsia="Verdana" w:hAnsi="Verdana" w:cs="Verdana"/>
          <w:i/>
          <w:spacing w:val="-2"/>
          <w:kern w:val="0"/>
          <w:sz w:val="18"/>
          <w:lang w:val="it-IT"/>
        </w:rPr>
        <w:t>e)</w:t>
      </w:r>
    </w:p>
    <w:p w14:paraId="3077CEB1" w14:textId="77777777" w:rsidR="00BF7F42" w:rsidRDefault="00BF7F42">
      <w:pPr>
        <w:pStyle w:val="Textbody"/>
        <w:spacing w:before="19"/>
      </w:pPr>
    </w:p>
    <w:p w14:paraId="7F412FEB" w14:textId="77777777" w:rsidR="00CF0E67" w:rsidRPr="00CF0E67" w:rsidRDefault="00CF0E67" w:rsidP="00CF0E67">
      <w:pPr>
        <w:rPr>
          <w:lang w:val="it-IT"/>
        </w:rPr>
      </w:pPr>
    </w:p>
    <w:p w14:paraId="02D83F7D" w14:textId="77777777" w:rsidR="00CF0E67" w:rsidRPr="00CF0E67" w:rsidRDefault="00CF0E67" w:rsidP="00CF0E67">
      <w:pPr>
        <w:rPr>
          <w:lang w:val="it-IT"/>
        </w:rPr>
      </w:pPr>
    </w:p>
    <w:p w14:paraId="3D084E4A" w14:textId="77777777" w:rsidR="00CF0E67" w:rsidRPr="00CF0E67" w:rsidRDefault="00CF0E67" w:rsidP="00CF0E67">
      <w:pPr>
        <w:rPr>
          <w:lang w:val="it-IT"/>
        </w:rPr>
      </w:pPr>
    </w:p>
    <w:p w14:paraId="02B0495A" w14:textId="77777777" w:rsidR="00CF0E67" w:rsidRPr="00CF0E67" w:rsidRDefault="00CF0E67" w:rsidP="00CF0E67">
      <w:pPr>
        <w:rPr>
          <w:lang w:val="it-IT"/>
        </w:rPr>
      </w:pPr>
    </w:p>
    <w:p w14:paraId="3FFAAB5B" w14:textId="77777777" w:rsidR="00CF0E67" w:rsidRPr="00CF0E67" w:rsidRDefault="00CF0E67" w:rsidP="00CF0E67">
      <w:pPr>
        <w:rPr>
          <w:lang w:val="it-IT"/>
        </w:rPr>
      </w:pPr>
    </w:p>
    <w:p w14:paraId="0E8C9B9B" w14:textId="77777777" w:rsidR="00CF0E67" w:rsidRPr="00CF0E67" w:rsidRDefault="00CF0E67" w:rsidP="00CF0E67">
      <w:pPr>
        <w:rPr>
          <w:lang w:val="it-IT"/>
        </w:rPr>
      </w:pPr>
    </w:p>
    <w:p w14:paraId="433A2FBF" w14:textId="77777777" w:rsidR="00CF0E67" w:rsidRPr="00CF0E67" w:rsidRDefault="00CF0E67" w:rsidP="00CF0E67">
      <w:pPr>
        <w:rPr>
          <w:lang w:val="it-IT"/>
        </w:rPr>
      </w:pPr>
    </w:p>
    <w:p w14:paraId="2A469332" w14:textId="77777777" w:rsidR="00CF0E67" w:rsidRPr="00CF0E67" w:rsidRDefault="00CF0E67" w:rsidP="00CF0E67">
      <w:pPr>
        <w:rPr>
          <w:lang w:val="it-IT"/>
        </w:rPr>
      </w:pPr>
    </w:p>
    <w:p w14:paraId="7089B2B6" w14:textId="77777777" w:rsidR="00CF0E67" w:rsidRPr="00CF0E67" w:rsidRDefault="00CF0E67" w:rsidP="00CF0E67">
      <w:pPr>
        <w:rPr>
          <w:lang w:val="it-IT"/>
        </w:rPr>
      </w:pPr>
    </w:p>
    <w:p w14:paraId="6D99F03E" w14:textId="77777777" w:rsidR="00CF0E67" w:rsidRPr="00CF0E67" w:rsidRDefault="00CF0E67" w:rsidP="00CF0E67">
      <w:pPr>
        <w:rPr>
          <w:lang w:val="it-IT"/>
        </w:rPr>
      </w:pPr>
    </w:p>
    <w:p w14:paraId="45A26BBD" w14:textId="77777777" w:rsidR="00CF0E67" w:rsidRPr="00CF0E67" w:rsidRDefault="00CF0E67" w:rsidP="00CF0E67">
      <w:pPr>
        <w:rPr>
          <w:lang w:val="it-IT"/>
        </w:rPr>
      </w:pPr>
    </w:p>
    <w:p w14:paraId="030C1D30" w14:textId="77777777" w:rsidR="00CF0E67" w:rsidRPr="00CF0E67" w:rsidRDefault="00CF0E67" w:rsidP="00CF0E67">
      <w:pPr>
        <w:rPr>
          <w:lang w:val="it-IT"/>
        </w:rPr>
      </w:pPr>
    </w:p>
    <w:p w14:paraId="02C860A8" w14:textId="77777777" w:rsidR="00CF0E67" w:rsidRPr="00CF0E67" w:rsidRDefault="00CF0E67" w:rsidP="00CF0E67">
      <w:pPr>
        <w:rPr>
          <w:lang w:val="it-IT"/>
        </w:rPr>
      </w:pPr>
    </w:p>
    <w:p w14:paraId="5C30B292" w14:textId="77777777" w:rsidR="00CF0E67" w:rsidRPr="00CF0E67" w:rsidRDefault="00CF0E67" w:rsidP="00CF0E67">
      <w:pPr>
        <w:rPr>
          <w:lang w:val="it-IT"/>
        </w:rPr>
      </w:pPr>
    </w:p>
    <w:p w14:paraId="533F7BF3" w14:textId="77777777" w:rsidR="00CF0E67" w:rsidRPr="00CF0E67" w:rsidRDefault="00CF0E67" w:rsidP="00CF0E67">
      <w:pPr>
        <w:rPr>
          <w:lang w:val="it-IT"/>
        </w:rPr>
      </w:pPr>
    </w:p>
    <w:p w14:paraId="45830792" w14:textId="77777777" w:rsidR="00CF0E67" w:rsidRPr="00CF0E67" w:rsidRDefault="00CF0E67" w:rsidP="00CF0E67">
      <w:pPr>
        <w:rPr>
          <w:lang w:val="it-IT"/>
        </w:rPr>
      </w:pPr>
    </w:p>
    <w:p w14:paraId="4EC65444" w14:textId="77777777" w:rsidR="00CF0E67" w:rsidRPr="00CF0E67" w:rsidRDefault="00CF0E67" w:rsidP="00CF0E67">
      <w:pPr>
        <w:rPr>
          <w:lang w:val="it-IT"/>
        </w:rPr>
      </w:pPr>
    </w:p>
    <w:p w14:paraId="299B8195" w14:textId="77777777" w:rsidR="00CF0E67" w:rsidRPr="00CF0E67" w:rsidRDefault="00CF0E67" w:rsidP="00CF0E67">
      <w:pPr>
        <w:rPr>
          <w:lang w:val="it-IT"/>
        </w:rPr>
      </w:pPr>
    </w:p>
    <w:p w14:paraId="4DC6F28A" w14:textId="77777777" w:rsidR="00CF0E67" w:rsidRPr="00CF0E67" w:rsidRDefault="00CF0E67" w:rsidP="00CF0E67">
      <w:pPr>
        <w:rPr>
          <w:lang w:val="it-IT"/>
        </w:rPr>
      </w:pPr>
    </w:p>
    <w:p w14:paraId="645387ED" w14:textId="77777777" w:rsidR="00CF0E67" w:rsidRPr="00CF0E67" w:rsidRDefault="00CF0E67" w:rsidP="00CF0E67">
      <w:pPr>
        <w:rPr>
          <w:lang w:val="it-IT"/>
        </w:rPr>
      </w:pPr>
    </w:p>
    <w:p w14:paraId="7392693C" w14:textId="77777777" w:rsidR="00CF0E67" w:rsidRPr="00CF0E67" w:rsidRDefault="00CF0E67" w:rsidP="00CF0E67">
      <w:pPr>
        <w:rPr>
          <w:lang w:val="it-IT"/>
        </w:rPr>
      </w:pPr>
    </w:p>
    <w:p w14:paraId="52DC1057" w14:textId="77777777" w:rsidR="00CF0E67" w:rsidRPr="00CF0E67" w:rsidRDefault="00CF0E67" w:rsidP="00CF0E67">
      <w:pPr>
        <w:rPr>
          <w:lang w:val="it-IT"/>
        </w:rPr>
      </w:pPr>
    </w:p>
    <w:p w14:paraId="5F6BC906" w14:textId="77777777" w:rsidR="00CF0E67" w:rsidRDefault="00CF0E67" w:rsidP="00CF0E67">
      <w:pPr>
        <w:rPr>
          <w:rFonts w:ascii="Verdana" w:eastAsia="Verdana" w:hAnsi="Verdana" w:cs="Verdana"/>
          <w:lang w:val="it-IT"/>
        </w:rPr>
      </w:pPr>
    </w:p>
    <w:p w14:paraId="450BC8D7" w14:textId="77777777" w:rsidR="00CF0E67" w:rsidRPr="00CF0E67" w:rsidRDefault="00CF0E67" w:rsidP="00CF0E67">
      <w:pPr>
        <w:tabs>
          <w:tab w:val="left" w:pos="2840"/>
        </w:tabs>
        <w:rPr>
          <w:lang w:val="it-IT"/>
        </w:rPr>
      </w:pPr>
    </w:p>
    <w:sectPr w:rsidR="00CF0E67" w:rsidRPr="00CF0E67">
      <w:pgSz w:w="11930" w:h="16860"/>
      <w:pgMar w:top="1940" w:right="992" w:bottom="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45868" w14:textId="77777777" w:rsidR="004E0533" w:rsidRDefault="004E0533">
      <w:r>
        <w:separator/>
      </w:r>
    </w:p>
  </w:endnote>
  <w:endnote w:type="continuationSeparator" w:id="0">
    <w:p w14:paraId="69CEB21D" w14:textId="77777777" w:rsidR="004E0533" w:rsidRDefault="004E0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DFC27" w14:textId="77777777" w:rsidR="004E0533" w:rsidRDefault="004E0533">
      <w:r>
        <w:rPr>
          <w:color w:val="000000"/>
        </w:rPr>
        <w:separator/>
      </w:r>
    </w:p>
  </w:footnote>
  <w:footnote w:type="continuationSeparator" w:id="0">
    <w:p w14:paraId="7F8D28FE" w14:textId="77777777" w:rsidR="004E0533" w:rsidRDefault="004E05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993"/>
    <w:multiLevelType w:val="multilevel"/>
    <w:tmpl w:val="3A02A7FC"/>
    <w:styleLink w:val="WWNum2"/>
    <w:lvl w:ilvl="0">
      <w:start w:val="1"/>
      <w:numFmt w:val="decimal"/>
      <w:lvlText w:val="%1."/>
      <w:lvlJc w:val="left"/>
      <w:pPr>
        <w:ind w:left="858" w:hanging="360"/>
      </w:pPr>
    </w:lvl>
    <w:lvl w:ilvl="1">
      <w:start w:val="1"/>
      <w:numFmt w:val="lowerLetter"/>
      <w:lvlText w:val="%2."/>
      <w:lvlJc w:val="left"/>
      <w:pPr>
        <w:ind w:left="1578" w:hanging="360"/>
      </w:pPr>
    </w:lvl>
    <w:lvl w:ilvl="2">
      <w:start w:val="1"/>
      <w:numFmt w:val="lowerRoman"/>
      <w:lvlText w:val="%1.%2.%3."/>
      <w:lvlJc w:val="right"/>
      <w:pPr>
        <w:ind w:left="2298" w:hanging="180"/>
      </w:pPr>
    </w:lvl>
    <w:lvl w:ilvl="3">
      <w:start w:val="1"/>
      <w:numFmt w:val="decimal"/>
      <w:lvlText w:val="%1.%2.%3.%4."/>
      <w:lvlJc w:val="left"/>
      <w:pPr>
        <w:ind w:left="3018" w:hanging="360"/>
      </w:pPr>
    </w:lvl>
    <w:lvl w:ilvl="4">
      <w:start w:val="1"/>
      <w:numFmt w:val="lowerLetter"/>
      <w:lvlText w:val="%1.%2.%3.%4.%5."/>
      <w:lvlJc w:val="left"/>
      <w:pPr>
        <w:ind w:left="3738" w:hanging="360"/>
      </w:pPr>
    </w:lvl>
    <w:lvl w:ilvl="5">
      <w:start w:val="1"/>
      <w:numFmt w:val="lowerRoman"/>
      <w:lvlText w:val="%1.%2.%3.%4.%5.%6."/>
      <w:lvlJc w:val="right"/>
      <w:pPr>
        <w:ind w:left="4458" w:hanging="180"/>
      </w:pPr>
    </w:lvl>
    <w:lvl w:ilvl="6">
      <w:start w:val="1"/>
      <w:numFmt w:val="decimal"/>
      <w:lvlText w:val="%1.%2.%3.%4.%5.%6.%7."/>
      <w:lvlJc w:val="left"/>
      <w:pPr>
        <w:ind w:left="5178" w:hanging="360"/>
      </w:pPr>
    </w:lvl>
    <w:lvl w:ilvl="7">
      <w:start w:val="1"/>
      <w:numFmt w:val="lowerLetter"/>
      <w:lvlText w:val="%1.%2.%3.%4.%5.%6.%7.%8."/>
      <w:lvlJc w:val="left"/>
      <w:pPr>
        <w:ind w:left="5898" w:hanging="360"/>
      </w:pPr>
    </w:lvl>
    <w:lvl w:ilvl="8">
      <w:start w:val="1"/>
      <w:numFmt w:val="lowerRoman"/>
      <w:lvlText w:val="%1.%2.%3.%4.%5.%6.%7.%8.%9."/>
      <w:lvlJc w:val="right"/>
      <w:pPr>
        <w:ind w:left="6618" w:hanging="180"/>
      </w:pPr>
    </w:lvl>
  </w:abstractNum>
  <w:abstractNum w:abstractNumId="1" w15:restartNumberingAfterBreak="0">
    <w:nsid w:val="1229711A"/>
    <w:multiLevelType w:val="multilevel"/>
    <w:tmpl w:val="9250AA9A"/>
    <w:styleLink w:val="WWNum1"/>
    <w:lvl w:ilvl="0">
      <w:numFmt w:val="bullet"/>
      <w:lvlText w:val="•"/>
      <w:lvlJc w:val="left"/>
      <w:pPr>
        <w:ind w:left="138" w:hanging="248"/>
      </w:pPr>
      <w:rPr>
        <w:rFonts w:ascii="Verdana" w:eastAsia="Verdana" w:hAnsi="Verdana" w:cs="Verdana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1119" w:hanging="248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099" w:hanging="248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079" w:hanging="248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058" w:hanging="248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038" w:hanging="248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018" w:hanging="248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997" w:hanging="248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977" w:hanging="248"/>
      </w:pPr>
      <w:rPr>
        <w:lang w:val="it-IT" w:eastAsia="en-US" w:bidi="ar-SA"/>
      </w:rPr>
    </w:lvl>
  </w:abstractNum>
  <w:abstractNum w:abstractNumId="2" w15:restartNumberingAfterBreak="0">
    <w:nsid w:val="3E7C530B"/>
    <w:multiLevelType w:val="hybridMultilevel"/>
    <w:tmpl w:val="1206E026"/>
    <w:lvl w:ilvl="0" w:tplc="BBDC9478">
      <w:numFmt w:val="bullet"/>
      <w:lvlText w:val=""/>
      <w:lvlJc w:val="left"/>
      <w:pPr>
        <w:ind w:left="364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BA42B50">
      <w:numFmt w:val="bullet"/>
      <w:lvlText w:val=""/>
      <w:lvlJc w:val="left"/>
      <w:pPr>
        <w:ind w:left="10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EE3E6064">
      <w:numFmt w:val="bullet"/>
      <w:lvlText w:val="•"/>
      <w:lvlJc w:val="left"/>
      <w:pPr>
        <w:ind w:left="2109" w:hanging="360"/>
      </w:pPr>
      <w:rPr>
        <w:rFonts w:hint="default"/>
        <w:lang w:val="it-IT" w:eastAsia="en-US" w:bidi="ar-SA"/>
      </w:rPr>
    </w:lvl>
    <w:lvl w:ilvl="3" w:tplc="560C6BFE">
      <w:numFmt w:val="bullet"/>
      <w:lvlText w:val="•"/>
      <w:lvlJc w:val="left"/>
      <w:pPr>
        <w:ind w:left="3139" w:hanging="360"/>
      </w:pPr>
      <w:rPr>
        <w:rFonts w:hint="default"/>
        <w:lang w:val="it-IT" w:eastAsia="en-US" w:bidi="ar-SA"/>
      </w:rPr>
    </w:lvl>
    <w:lvl w:ilvl="4" w:tplc="56CAD6A8">
      <w:numFmt w:val="bullet"/>
      <w:lvlText w:val="•"/>
      <w:lvlJc w:val="left"/>
      <w:pPr>
        <w:ind w:left="4169" w:hanging="360"/>
      </w:pPr>
      <w:rPr>
        <w:rFonts w:hint="default"/>
        <w:lang w:val="it-IT" w:eastAsia="en-US" w:bidi="ar-SA"/>
      </w:rPr>
    </w:lvl>
    <w:lvl w:ilvl="5" w:tplc="83CCCABE">
      <w:numFmt w:val="bullet"/>
      <w:lvlText w:val="•"/>
      <w:lvlJc w:val="left"/>
      <w:pPr>
        <w:ind w:left="5199" w:hanging="360"/>
      </w:pPr>
      <w:rPr>
        <w:rFonts w:hint="default"/>
        <w:lang w:val="it-IT" w:eastAsia="en-US" w:bidi="ar-SA"/>
      </w:rPr>
    </w:lvl>
    <w:lvl w:ilvl="6" w:tplc="8BD01A76">
      <w:numFmt w:val="bullet"/>
      <w:lvlText w:val="•"/>
      <w:lvlJc w:val="left"/>
      <w:pPr>
        <w:ind w:left="6229" w:hanging="360"/>
      </w:pPr>
      <w:rPr>
        <w:rFonts w:hint="default"/>
        <w:lang w:val="it-IT" w:eastAsia="en-US" w:bidi="ar-SA"/>
      </w:rPr>
    </w:lvl>
    <w:lvl w:ilvl="7" w:tplc="76343EA4">
      <w:numFmt w:val="bullet"/>
      <w:lvlText w:val="•"/>
      <w:lvlJc w:val="left"/>
      <w:pPr>
        <w:ind w:left="7258" w:hanging="360"/>
      </w:pPr>
      <w:rPr>
        <w:rFonts w:hint="default"/>
        <w:lang w:val="it-IT" w:eastAsia="en-US" w:bidi="ar-SA"/>
      </w:rPr>
    </w:lvl>
    <w:lvl w:ilvl="8" w:tplc="8D94DED0">
      <w:numFmt w:val="bullet"/>
      <w:lvlText w:val="•"/>
      <w:lvlJc w:val="left"/>
      <w:pPr>
        <w:ind w:left="8288" w:hanging="360"/>
      </w:pPr>
      <w:rPr>
        <w:rFonts w:hint="default"/>
        <w:lang w:val="it-IT" w:eastAsia="en-US" w:bidi="ar-SA"/>
      </w:rPr>
    </w:lvl>
  </w:abstractNum>
  <w:num w:numId="1" w16cid:durableId="760563716">
    <w:abstractNumId w:val="1"/>
  </w:num>
  <w:num w:numId="2" w16cid:durableId="250889799">
    <w:abstractNumId w:val="0"/>
  </w:num>
  <w:num w:numId="3" w16cid:durableId="1243295043">
    <w:abstractNumId w:val="0"/>
    <w:lvlOverride w:ilvl="0">
      <w:startOverride w:val="1"/>
    </w:lvlOverride>
  </w:num>
  <w:num w:numId="4" w16cid:durableId="223177995">
    <w:abstractNumId w:val="1"/>
  </w:num>
  <w:num w:numId="5" w16cid:durableId="6383879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AC6"/>
    <w:rsid w:val="000B7DD4"/>
    <w:rsid w:val="000E19A4"/>
    <w:rsid w:val="0015468D"/>
    <w:rsid w:val="001551F2"/>
    <w:rsid w:val="00185586"/>
    <w:rsid w:val="002303CB"/>
    <w:rsid w:val="0024501C"/>
    <w:rsid w:val="002F03C2"/>
    <w:rsid w:val="00342368"/>
    <w:rsid w:val="00353100"/>
    <w:rsid w:val="003A1E80"/>
    <w:rsid w:val="004222E9"/>
    <w:rsid w:val="00424223"/>
    <w:rsid w:val="00465814"/>
    <w:rsid w:val="004A723E"/>
    <w:rsid w:val="004D5FE6"/>
    <w:rsid w:val="004E0533"/>
    <w:rsid w:val="005066E2"/>
    <w:rsid w:val="00531C55"/>
    <w:rsid w:val="00544AC6"/>
    <w:rsid w:val="00571BA7"/>
    <w:rsid w:val="00612485"/>
    <w:rsid w:val="00614417"/>
    <w:rsid w:val="006E5269"/>
    <w:rsid w:val="00700194"/>
    <w:rsid w:val="00734A15"/>
    <w:rsid w:val="007B3E5E"/>
    <w:rsid w:val="00802B0E"/>
    <w:rsid w:val="0082520F"/>
    <w:rsid w:val="00837383"/>
    <w:rsid w:val="008719E0"/>
    <w:rsid w:val="00893396"/>
    <w:rsid w:val="008B005C"/>
    <w:rsid w:val="008D458E"/>
    <w:rsid w:val="008E7607"/>
    <w:rsid w:val="008F0ABB"/>
    <w:rsid w:val="00A01501"/>
    <w:rsid w:val="00A02EFC"/>
    <w:rsid w:val="00AA4B83"/>
    <w:rsid w:val="00B65022"/>
    <w:rsid w:val="00BB5658"/>
    <w:rsid w:val="00BC7098"/>
    <w:rsid w:val="00BD31CE"/>
    <w:rsid w:val="00BD466D"/>
    <w:rsid w:val="00BF7F42"/>
    <w:rsid w:val="00C52357"/>
    <w:rsid w:val="00C65326"/>
    <w:rsid w:val="00CB3FBC"/>
    <w:rsid w:val="00CE2FB5"/>
    <w:rsid w:val="00CF0E67"/>
    <w:rsid w:val="00D17E0E"/>
    <w:rsid w:val="00DD6BBD"/>
    <w:rsid w:val="00DF2827"/>
    <w:rsid w:val="00E0002D"/>
    <w:rsid w:val="00F7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6F0B2"/>
  <w15:docId w15:val="{26250810-7D8B-454F-A0AD-E9338C8F8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Standard"/>
    <w:next w:val="Textbody"/>
    <w:uiPriority w:val="9"/>
    <w:qFormat/>
    <w:pPr>
      <w:ind w:left="138"/>
      <w:jc w:val="center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Verdana" w:eastAsia="Verdana" w:hAnsi="Verdana" w:cs="Verdana"/>
      <w:lang w:val="it-IT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Paragrafoelenco">
    <w:name w:val="List Paragraph"/>
    <w:basedOn w:val="Standard"/>
    <w:pPr>
      <w:ind w:left="138"/>
      <w:jc w:val="both"/>
    </w:pPr>
  </w:style>
  <w:style w:type="paragraph" w:customStyle="1" w:styleId="TableParagraph">
    <w:name w:val="Table Paragraph"/>
    <w:basedOn w:val="Standard"/>
  </w:style>
  <w:style w:type="character" w:customStyle="1" w:styleId="CorpotestoCarattere">
    <w:name w:val="Corpo testo Carattere"/>
    <w:basedOn w:val="Carpredefinitoparagrafo"/>
    <w:rPr>
      <w:rFonts w:ascii="Verdana" w:eastAsia="Verdana" w:hAnsi="Verdana" w:cs="Verdana"/>
      <w:lang w:val="it-IT"/>
    </w:rPr>
  </w:style>
  <w:style w:type="character" w:customStyle="1" w:styleId="Internetlink">
    <w:name w:val="Internet link"/>
    <w:basedOn w:val="Carpredefinitoparagrafo"/>
    <w:rPr>
      <w:color w:val="0000FF"/>
      <w:u w:val="single"/>
    </w:rPr>
  </w:style>
  <w:style w:type="character" w:styleId="Menzionenonrisolta">
    <w:name w:val="Unresolved Mention"/>
    <w:basedOn w:val="Carpredefinitoparagrafo"/>
    <w:rPr>
      <w:color w:val="605E5C"/>
    </w:rPr>
  </w:style>
  <w:style w:type="character" w:customStyle="1" w:styleId="ListLabel1">
    <w:name w:val="ListLabel 1"/>
    <w:rPr>
      <w:rFonts w:eastAsia="Verdana" w:cs="Verdana"/>
      <w:b w:val="0"/>
      <w:bCs w:val="0"/>
      <w:i w:val="0"/>
      <w:iCs w:val="0"/>
      <w:spacing w:val="0"/>
      <w:w w:val="100"/>
      <w:sz w:val="22"/>
      <w:szCs w:val="22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paragraph" w:styleId="NormaleWeb">
    <w:name w:val="Normal (Web)"/>
    <w:basedOn w:val="Normale"/>
    <w:uiPriority w:val="99"/>
    <w:unhideWhenUsed/>
    <w:rsid w:val="008F0AB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MI20141\Desktop\ata\DOMANDA-PER-INTERPELLO-DSGA-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DOMANDA-PER-INTERPELLO-DSGA-MODELLO</Template>
  <TotalTime>2</TotalTime>
  <Pages>4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GIACOMINA SARACINO</dc:creator>
  <cp:lastModifiedBy>GIACOMINA SARACINO</cp:lastModifiedBy>
  <cp:revision>4</cp:revision>
  <dcterms:created xsi:type="dcterms:W3CDTF">2026-10-13T12:30:00Z</dcterms:created>
  <dcterms:modified xsi:type="dcterms:W3CDTF">2026-10-15T13:07:00Z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MIUR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