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510" w14:textId="77777777" w:rsidR="00342368" w:rsidRPr="009367D7" w:rsidRDefault="00342368" w:rsidP="00342368">
      <w:pPr>
        <w:autoSpaceDE w:val="0"/>
        <w:spacing w:before="73" w:line="360" w:lineRule="auto"/>
        <w:ind w:left="7145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smallCaps/>
          <w:kern w:val="0"/>
          <w:sz w:val="18"/>
        </w:rPr>
        <w:t>Al</w:t>
      </w:r>
      <w:r w:rsidRPr="009367D7">
        <w:rPr>
          <w:rFonts w:ascii="Verdana" w:eastAsia="Verdana" w:hAnsi="Verdana" w:cs="Verdana"/>
          <w:smallCaps/>
          <w:spacing w:val="-1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smallCaps/>
          <w:kern w:val="0"/>
          <w:sz w:val="18"/>
        </w:rPr>
        <w:t>Dirigente</w:t>
      </w:r>
      <w:proofErr w:type="spellEnd"/>
      <w:r w:rsidRPr="009367D7">
        <w:rPr>
          <w:rFonts w:ascii="Verdana" w:eastAsia="Verdana" w:hAnsi="Verdana" w:cs="Verdana"/>
          <w:smallCaps/>
          <w:spacing w:val="-10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smallCaps/>
          <w:kern w:val="0"/>
          <w:sz w:val="18"/>
        </w:rPr>
        <w:t>dell’Ufficio</w:t>
      </w:r>
      <w:proofErr w:type="spellEnd"/>
      <w:r w:rsidRPr="009367D7">
        <w:rPr>
          <w:rFonts w:ascii="Verdana" w:eastAsia="Verdana" w:hAnsi="Verdana" w:cs="Verdana"/>
          <w:smallCaps/>
          <w:spacing w:val="-11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smallCaps/>
          <w:kern w:val="0"/>
          <w:sz w:val="18"/>
        </w:rPr>
        <w:t>Ambito</w:t>
      </w:r>
      <w:proofErr w:type="spellEnd"/>
      <w:r w:rsidRPr="009367D7">
        <w:rPr>
          <w:rFonts w:ascii="Verdana" w:eastAsia="Verdana" w:hAnsi="Verdana" w:cs="Verdana"/>
          <w:smallCaps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smallCaps/>
          <w:kern w:val="0"/>
          <w:sz w:val="18"/>
        </w:rPr>
        <w:t>Territoriale</w:t>
      </w:r>
      <w:proofErr w:type="spellEnd"/>
      <w:r w:rsidRPr="009367D7">
        <w:rPr>
          <w:rFonts w:ascii="Verdana" w:eastAsia="Verdana" w:hAnsi="Verdana" w:cs="Verdana"/>
          <w:smallCaps/>
          <w:kern w:val="0"/>
          <w:sz w:val="18"/>
        </w:rPr>
        <w:t xml:space="preserve"> di Bari</w:t>
      </w:r>
    </w:p>
    <w:p w14:paraId="52F01E8D" w14:textId="77777777" w:rsidR="00342368" w:rsidRPr="009367D7" w:rsidRDefault="00342368" w:rsidP="00342368">
      <w:pPr>
        <w:autoSpaceDE w:val="0"/>
        <w:spacing w:before="160" w:line="219" w:lineRule="exact"/>
        <w:ind w:left="221" w:right="360"/>
        <w:jc w:val="center"/>
        <w:rPr>
          <w:rFonts w:ascii="Verdana" w:eastAsia="Verdana" w:hAnsi="Verdana" w:cs="Verdana"/>
          <w:b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MANIFESTAZIONE</w:t>
      </w:r>
      <w:r w:rsidRPr="009367D7">
        <w:rPr>
          <w:rFonts w:ascii="Verdana" w:eastAsia="Verdana" w:hAnsi="Verdana" w:cs="Verdana"/>
          <w:b/>
          <w:spacing w:val="-5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DI</w:t>
      </w:r>
      <w:r w:rsidRPr="009367D7">
        <w:rPr>
          <w:rFonts w:ascii="Verdana" w:eastAsia="Verdana" w:hAnsi="Verdana" w:cs="Verdana"/>
          <w:b/>
          <w:spacing w:val="-5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>DISPONIBILITÀ</w:t>
      </w:r>
    </w:p>
    <w:p w14:paraId="60D0FBF6" w14:textId="77777777" w:rsidR="00342368" w:rsidRPr="009367D7" w:rsidRDefault="00342368" w:rsidP="00342368">
      <w:pPr>
        <w:autoSpaceDE w:val="0"/>
        <w:ind w:left="221" w:right="358"/>
        <w:jc w:val="center"/>
        <w:rPr>
          <w:rFonts w:ascii="Verdana" w:eastAsia="Verdana" w:hAnsi="Verdana" w:cs="Verdana"/>
          <w:b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ALL’INCARICO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DI</w:t>
      </w:r>
      <w:r w:rsidRPr="009367D7">
        <w:rPr>
          <w:rFonts w:ascii="Verdana" w:eastAsia="Verdana" w:hAnsi="Verdana" w:cs="Verdana"/>
          <w:b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DSGA</w:t>
      </w:r>
      <w:r w:rsidRPr="009367D7">
        <w:rPr>
          <w:rFonts w:ascii="Verdana" w:eastAsia="Verdana" w:hAnsi="Verdana" w:cs="Verdana"/>
          <w:b/>
          <w:spacing w:val="-5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SU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POSTO VACANTE</w:t>
      </w:r>
      <w:r w:rsidRPr="009367D7">
        <w:rPr>
          <w:rFonts w:ascii="Verdana" w:eastAsia="Verdana" w:hAnsi="Verdana" w:cs="Verdana"/>
          <w:b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O</w:t>
      </w:r>
      <w:r w:rsidRPr="009367D7">
        <w:rPr>
          <w:rFonts w:ascii="Verdana" w:eastAsia="Verdana" w:hAnsi="Verdana" w:cs="Verdana"/>
          <w:b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DISPONIBILE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PER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TUTTO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L’ANNO</w:t>
      </w:r>
      <w:r w:rsidRPr="009367D7">
        <w:rPr>
          <w:rFonts w:ascii="Verdana" w:eastAsia="Verdana" w:hAnsi="Verdana" w:cs="Verdana"/>
          <w:b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>SCOLASTICO</w:t>
      </w:r>
    </w:p>
    <w:p w14:paraId="4C5EE60E" w14:textId="77777777" w:rsidR="00342368" w:rsidRPr="009367D7" w:rsidRDefault="00342368" w:rsidP="00342368">
      <w:pPr>
        <w:autoSpaceDE w:val="0"/>
        <w:ind w:left="221" w:right="358"/>
        <w:jc w:val="center"/>
        <w:rPr>
          <w:rFonts w:ascii="Verdana" w:eastAsia="Verdana" w:hAnsi="Verdana" w:cs="Verdana"/>
          <w:b/>
          <w:kern w:val="0"/>
          <w:sz w:val="18"/>
        </w:rPr>
      </w:pP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>2025/2026</w:t>
      </w:r>
    </w:p>
    <w:p w14:paraId="6FAC912F" w14:textId="77777777" w:rsidR="00342368" w:rsidRPr="009367D7" w:rsidRDefault="00342368" w:rsidP="00342368">
      <w:pPr>
        <w:autoSpaceDE w:val="0"/>
        <w:spacing w:before="109"/>
        <w:rPr>
          <w:rFonts w:ascii="Verdana" w:eastAsia="Verdana" w:hAnsi="Verdana" w:cs="Verdana"/>
          <w:b/>
          <w:kern w:val="0"/>
          <w:sz w:val="18"/>
          <w:szCs w:val="15"/>
        </w:rPr>
      </w:pPr>
    </w:p>
    <w:p w14:paraId="4A4A99B5" w14:textId="77777777" w:rsidR="00342368" w:rsidRPr="009367D7" w:rsidRDefault="00342368" w:rsidP="00342368">
      <w:pPr>
        <w:tabs>
          <w:tab w:val="left" w:pos="6193"/>
          <w:tab w:val="left" w:pos="8059"/>
          <w:tab w:val="left" w:pos="8881"/>
          <w:tab w:val="left" w:pos="9421"/>
          <w:tab w:val="left" w:pos="10162"/>
          <w:tab w:val="left" w:pos="10244"/>
        </w:tabs>
        <w:autoSpaceDE w:val="0"/>
        <w:spacing w:line="480" w:lineRule="auto"/>
        <w:ind w:left="2" w:right="102" w:hanging="41"/>
        <w:jc w:val="center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 xml:space="preserve">Il/La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sottoscritto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>/</w:t>
      </w:r>
      <w:r>
        <w:rPr>
          <w:rFonts w:ascii="Verdana" w:eastAsia="Verdana" w:hAnsi="Verdana" w:cs="Verdana"/>
          <w:kern w:val="0"/>
          <w:sz w:val="18"/>
        </w:rPr>
        <w:t>_______________________</w:t>
      </w:r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nato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>/a a</w:t>
      </w:r>
      <w:r w:rsidRPr="009367D7">
        <w:rPr>
          <w:rFonts w:ascii="Verdana" w:eastAsia="Verdana" w:hAnsi="Verdana" w:cs="Verdana"/>
          <w:spacing w:val="4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  <w:r>
        <w:rPr>
          <w:rFonts w:ascii="Verdana" w:eastAsia="Verdana" w:hAnsi="Verdana" w:cs="Verdana"/>
          <w:kern w:val="0"/>
          <w:sz w:val="18"/>
          <w:u w:val="single"/>
        </w:rPr>
        <w:t>_____</w:t>
      </w:r>
      <w:r>
        <w:rPr>
          <w:rFonts w:ascii="Verdana" w:eastAsia="Verdana" w:hAnsi="Verdana" w:cs="Verdana"/>
          <w:kern w:val="0"/>
          <w:sz w:val="18"/>
        </w:rPr>
        <w:t>______</w:t>
      </w:r>
      <w:r w:rsidRPr="009367D7">
        <w:rPr>
          <w:rFonts w:ascii="Verdana" w:eastAsia="Verdana" w:hAnsi="Verdana" w:cs="Verdana"/>
          <w:kern w:val="0"/>
          <w:sz w:val="18"/>
        </w:rPr>
        <w:t>il</w:t>
      </w:r>
      <w:r w:rsidRPr="009367D7">
        <w:rPr>
          <w:rFonts w:ascii="Verdana" w:eastAsia="Verdana" w:hAnsi="Verdana" w:cs="Verdana"/>
          <w:spacing w:val="-10"/>
          <w:kern w:val="0"/>
          <w:sz w:val="18"/>
        </w:rPr>
        <w:t>/</w:t>
      </w:r>
      <w:r>
        <w:rPr>
          <w:rFonts w:ascii="Verdana" w:eastAsia="Verdana" w:hAnsi="Verdana" w:cs="Verdana"/>
          <w:spacing w:val="-10"/>
          <w:kern w:val="0"/>
          <w:sz w:val="18"/>
        </w:rPr>
        <w:t>_____________________</w:t>
      </w:r>
    </w:p>
    <w:p w14:paraId="2AF7824E" w14:textId="77777777" w:rsidR="00AA4B83" w:rsidRDefault="00342368" w:rsidP="00342368">
      <w:pPr>
        <w:tabs>
          <w:tab w:val="left" w:pos="2650"/>
          <w:tab w:val="left" w:pos="5000"/>
          <w:tab w:val="left" w:pos="10214"/>
          <w:tab w:val="left" w:pos="10250"/>
        </w:tabs>
        <w:autoSpaceDE w:val="0"/>
        <w:spacing w:before="1" w:line="480" w:lineRule="auto"/>
        <w:ind w:left="2" w:right="87"/>
        <w:jc w:val="both"/>
        <w:rPr>
          <w:rFonts w:ascii="Verdana" w:eastAsia="Verdana" w:hAnsi="Verdana" w:cs="Verdana"/>
          <w:kern w:val="0"/>
          <w:sz w:val="18"/>
        </w:rPr>
      </w:pPr>
      <w:proofErr w:type="spellStart"/>
      <w:r w:rsidRPr="009367D7">
        <w:rPr>
          <w:rFonts w:ascii="Verdana" w:eastAsia="Verdana" w:hAnsi="Verdana" w:cs="Verdana"/>
          <w:kern w:val="0"/>
          <w:sz w:val="18"/>
        </w:rPr>
        <w:t>codice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fiscale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: </w:t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  <w:r w:rsidRPr="009367D7">
        <w:rPr>
          <w:rFonts w:ascii="Verdana" w:eastAsia="Verdana" w:hAnsi="Verdana" w:cs="Verdana"/>
          <w:kern w:val="0"/>
          <w:sz w:val="18"/>
        </w:rPr>
        <w:t>, e-mail:</w:t>
      </w:r>
      <w:r>
        <w:rPr>
          <w:rFonts w:ascii="Verdana" w:eastAsia="Verdana" w:hAnsi="Verdana" w:cs="Verdana"/>
          <w:kern w:val="0"/>
          <w:sz w:val="18"/>
        </w:rPr>
        <w:t>____________________________</w:t>
      </w:r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telefono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: </w:t>
      </w:r>
      <w:r>
        <w:rPr>
          <w:rFonts w:ascii="Verdana" w:eastAsia="Verdana" w:hAnsi="Verdana" w:cs="Verdana"/>
          <w:kern w:val="0"/>
          <w:sz w:val="18"/>
        </w:rPr>
        <w:t>__________________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indirizzo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residenza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>/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domicilio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: </w:t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  <w:r>
        <w:rPr>
          <w:rFonts w:ascii="Verdana" w:eastAsia="Verdana" w:hAnsi="Verdana" w:cs="Verdana"/>
          <w:kern w:val="0"/>
          <w:sz w:val="18"/>
          <w:u w:val="single"/>
        </w:rPr>
        <w:t>______________________</w:t>
      </w:r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</w:p>
    <w:p w14:paraId="744EC419" w14:textId="728E114D" w:rsidR="00342368" w:rsidRPr="009367D7" w:rsidRDefault="00342368" w:rsidP="00342368">
      <w:pPr>
        <w:tabs>
          <w:tab w:val="left" w:pos="2650"/>
          <w:tab w:val="left" w:pos="5000"/>
          <w:tab w:val="left" w:pos="10214"/>
          <w:tab w:val="left" w:pos="10250"/>
        </w:tabs>
        <w:autoSpaceDE w:val="0"/>
        <w:spacing w:before="1" w:line="480" w:lineRule="auto"/>
        <w:ind w:left="2" w:right="87"/>
        <w:jc w:val="both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>COD.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MEC.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ISTITUTO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 TITOLARITA’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A.S.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202</w:t>
      </w:r>
      <w:r w:rsidR="00C52357">
        <w:rPr>
          <w:rFonts w:ascii="Verdana" w:eastAsia="Verdana" w:hAnsi="Verdana" w:cs="Verdana"/>
          <w:kern w:val="0"/>
          <w:sz w:val="18"/>
        </w:rPr>
        <w:t>6</w:t>
      </w:r>
      <w:r w:rsidRPr="009367D7">
        <w:rPr>
          <w:rFonts w:ascii="Verdana" w:eastAsia="Verdana" w:hAnsi="Verdana" w:cs="Verdana"/>
          <w:kern w:val="0"/>
          <w:sz w:val="18"/>
        </w:rPr>
        <w:t>/202</w:t>
      </w:r>
      <w:r w:rsidR="00C52357">
        <w:rPr>
          <w:rFonts w:ascii="Verdana" w:eastAsia="Verdana" w:hAnsi="Verdana" w:cs="Verdana"/>
          <w:kern w:val="0"/>
          <w:sz w:val="18"/>
        </w:rPr>
        <w:t>7</w:t>
      </w:r>
      <w:r w:rsidRPr="009367D7">
        <w:rPr>
          <w:rFonts w:ascii="Verdana" w:eastAsia="Verdana" w:hAnsi="Verdana" w:cs="Verdana"/>
          <w:kern w:val="0"/>
          <w:sz w:val="18"/>
        </w:rPr>
        <w:t>:</w:t>
      </w:r>
      <w:r w:rsidR="006E5269">
        <w:rPr>
          <w:rFonts w:ascii="Verdana" w:eastAsia="Verdana" w:hAnsi="Verdana" w:cs="Verdana"/>
          <w:kern w:val="0"/>
          <w:sz w:val="18"/>
        </w:rPr>
        <w:t>----------------------------------------------------------------</w:t>
      </w:r>
    </w:p>
    <w:p w14:paraId="0CC5E427" w14:textId="5C3CF029" w:rsidR="00342368" w:rsidRDefault="00342368" w:rsidP="00342368">
      <w:pPr>
        <w:tabs>
          <w:tab w:val="left" w:pos="10256"/>
        </w:tabs>
        <w:autoSpaceDE w:val="0"/>
        <w:spacing w:before="1" w:line="480" w:lineRule="auto"/>
        <w:ind w:left="2" w:right="81"/>
        <w:jc w:val="both"/>
        <w:rPr>
          <w:rFonts w:ascii="Verdana" w:eastAsia="Verdana" w:hAnsi="Verdana" w:cs="Verdana"/>
          <w:kern w:val="0"/>
          <w:sz w:val="18"/>
          <w:u w:val="single"/>
        </w:rPr>
      </w:pPr>
      <w:r w:rsidRPr="009367D7">
        <w:rPr>
          <w:rFonts w:ascii="Verdana" w:eastAsia="Verdana" w:hAnsi="Verdana" w:cs="Verdana"/>
          <w:kern w:val="0"/>
          <w:sz w:val="18"/>
        </w:rPr>
        <w:t>DENOMINAZIONE ISTITUTO DI TITOLARITA’ A.S. 202</w:t>
      </w:r>
      <w:r w:rsidR="00C52357">
        <w:rPr>
          <w:rFonts w:ascii="Verdana" w:eastAsia="Verdana" w:hAnsi="Verdana" w:cs="Verdana"/>
          <w:kern w:val="0"/>
          <w:sz w:val="18"/>
        </w:rPr>
        <w:t>6</w:t>
      </w:r>
      <w:r w:rsidRPr="009367D7">
        <w:rPr>
          <w:rFonts w:ascii="Verdana" w:eastAsia="Verdana" w:hAnsi="Verdana" w:cs="Verdana"/>
          <w:kern w:val="0"/>
          <w:sz w:val="18"/>
        </w:rPr>
        <w:t>/202</w:t>
      </w:r>
      <w:r w:rsidR="00C52357">
        <w:rPr>
          <w:rFonts w:ascii="Verdana" w:eastAsia="Verdana" w:hAnsi="Verdana" w:cs="Verdana"/>
          <w:kern w:val="0"/>
          <w:sz w:val="18"/>
        </w:rPr>
        <w:t>7</w:t>
      </w:r>
      <w:r w:rsidRPr="009367D7">
        <w:rPr>
          <w:rFonts w:ascii="Verdana" w:eastAsia="Verdana" w:hAnsi="Verdana" w:cs="Verdana"/>
          <w:kern w:val="0"/>
          <w:sz w:val="18"/>
        </w:rPr>
        <w:t xml:space="preserve">: </w:t>
      </w:r>
      <w:r w:rsidR="006E5269">
        <w:rPr>
          <w:rFonts w:ascii="Verdana" w:eastAsia="Verdana" w:hAnsi="Verdana" w:cs="Verdana"/>
          <w:kern w:val="0"/>
          <w:sz w:val="18"/>
        </w:rPr>
        <w:t>--------------------------------------------------------</w:t>
      </w:r>
    </w:p>
    <w:p w14:paraId="1ECE6364" w14:textId="542CD751" w:rsidR="00342368" w:rsidRDefault="00342368" w:rsidP="00342368">
      <w:pPr>
        <w:tabs>
          <w:tab w:val="left" w:pos="10256"/>
        </w:tabs>
        <w:autoSpaceDE w:val="0"/>
        <w:spacing w:before="1" w:line="480" w:lineRule="auto"/>
        <w:ind w:left="2" w:right="81"/>
        <w:jc w:val="both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 xml:space="preserve"> COD. MEC. ISTITUTO DI SERVIZIO A.S. 202</w:t>
      </w:r>
      <w:r w:rsidR="00C52357">
        <w:rPr>
          <w:rFonts w:ascii="Verdana" w:eastAsia="Verdana" w:hAnsi="Verdana" w:cs="Verdana"/>
          <w:kern w:val="0"/>
          <w:sz w:val="18"/>
        </w:rPr>
        <w:t>6</w:t>
      </w:r>
      <w:r w:rsidRPr="009367D7">
        <w:rPr>
          <w:rFonts w:ascii="Verdana" w:eastAsia="Verdana" w:hAnsi="Verdana" w:cs="Verdana"/>
          <w:kern w:val="0"/>
          <w:sz w:val="18"/>
        </w:rPr>
        <w:t>/202</w:t>
      </w:r>
      <w:r w:rsidR="00C52357">
        <w:rPr>
          <w:rFonts w:ascii="Verdana" w:eastAsia="Verdana" w:hAnsi="Verdana" w:cs="Verdana"/>
          <w:kern w:val="0"/>
          <w:sz w:val="18"/>
        </w:rPr>
        <w:t>7</w:t>
      </w:r>
      <w:r>
        <w:rPr>
          <w:rFonts w:ascii="Verdana" w:eastAsia="Verdana" w:hAnsi="Verdana" w:cs="Verdana"/>
          <w:kern w:val="0"/>
          <w:sz w:val="18"/>
        </w:rPr>
        <w:t>:</w:t>
      </w:r>
      <w:r w:rsidR="006E5269">
        <w:rPr>
          <w:rFonts w:ascii="Verdana" w:eastAsia="Verdana" w:hAnsi="Verdana" w:cs="Verdana"/>
          <w:kern w:val="0"/>
          <w:sz w:val="18"/>
        </w:rPr>
        <w:t>------------------------------------------------------------------</w:t>
      </w:r>
    </w:p>
    <w:p w14:paraId="6EC7C825" w14:textId="1FEFAFA9" w:rsidR="00342368" w:rsidRPr="009367D7" w:rsidRDefault="00342368" w:rsidP="00342368">
      <w:pPr>
        <w:tabs>
          <w:tab w:val="left" w:pos="10256"/>
        </w:tabs>
        <w:autoSpaceDE w:val="0"/>
        <w:spacing w:before="1" w:line="480" w:lineRule="auto"/>
        <w:ind w:left="2" w:right="81"/>
        <w:jc w:val="both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>DENOMINAZIONE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ISTITUTO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SERVIZIO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A.S.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202</w:t>
      </w:r>
      <w:r w:rsidR="00C52357">
        <w:rPr>
          <w:rFonts w:ascii="Verdana" w:eastAsia="Verdana" w:hAnsi="Verdana" w:cs="Verdana"/>
          <w:kern w:val="0"/>
          <w:sz w:val="18"/>
        </w:rPr>
        <w:t>6</w:t>
      </w:r>
      <w:r w:rsidRPr="009367D7">
        <w:rPr>
          <w:rFonts w:ascii="Verdana" w:eastAsia="Verdana" w:hAnsi="Verdana" w:cs="Verdana"/>
          <w:kern w:val="0"/>
          <w:sz w:val="18"/>
        </w:rPr>
        <w:t>/202</w:t>
      </w:r>
      <w:r w:rsidR="00C52357">
        <w:rPr>
          <w:rFonts w:ascii="Verdana" w:eastAsia="Verdana" w:hAnsi="Verdana" w:cs="Verdana"/>
          <w:kern w:val="0"/>
          <w:sz w:val="18"/>
        </w:rPr>
        <w:t>7</w:t>
      </w:r>
      <w:r w:rsidRPr="009367D7">
        <w:rPr>
          <w:rFonts w:ascii="Verdana" w:eastAsia="Verdana" w:hAnsi="Verdana" w:cs="Verdana"/>
          <w:kern w:val="0"/>
          <w:sz w:val="18"/>
        </w:rPr>
        <w:t>:</w:t>
      </w:r>
      <w:r w:rsidR="006E5269">
        <w:rPr>
          <w:rFonts w:ascii="Verdana" w:eastAsia="Verdana" w:hAnsi="Verdana" w:cs="Verdana"/>
          <w:kern w:val="0"/>
          <w:sz w:val="18"/>
        </w:rPr>
        <w:t>------------------------------------------------------------</w:t>
      </w:r>
    </w:p>
    <w:p w14:paraId="015624F6" w14:textId="77777777" w:rsidR="00342368" w:rsidRPr="009367D7" w:rsidRDefault="00342368" w:rsidP="00342368">
      <w:pPr>
        <w:autoSpaceDE w:val="0"/>
        <w:rPr>
          <w:rFonts w:ascii="Verdana" w:eastAsia="Verdana" w:hAnsi="Verdana" w:cs="Verdana"/>
          <w:kern w:val="0"/>
          <w:sz w:val="18"/>
          <w:szCs w:val="15"/>
        </w:rPr>
      </w:pPr>
    </w:p>
    <w:p w14:paraId="60D4AC09" w14:textId="77777777" w:rsidR="00342368" w:rsidRPr="009367D7" w:rsidRDefault="00342368" w:rsidP="00342368">
      <w:pPr>
        <w:autoSpaceDE w:val="0"/>
        <w:rPr>
          <w:rFonts w:ascii="Verdana" w:eastAsia="Verdana" w:hAnsi="Verdana" w:cs="Verdana"/>
          <w:kern w:val="0"/>
          <w:sz w:val="18"/>
          <w:szCs w:val="15"/>
        </w:rPr>
      </w:pPr>
    </w:p>
    <w:p w14:paraId="59D8B7BA" w14:textId="77777777" w:rsidR="00342368" w:rsidRPr="009367D7" w:rsidRDefault="00342368" w:rsidP="00342368">
      <w:pPr>
        <w:autoSpaceDE w:val="0"/>
        <w:ind w:left="221" w:right="359"/>
        <w:jc w:val="center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</w:rPr>
      </w:pPr>
      <w:r w:rsidRPr="009367D7">
        <w:rPr>
          <w:rFonts w:ascii="Verdana" w:eastAsia="Verdana" w:hAnsi="Verdana" w:cs="Verdana"/>
          <w:b/>
          <w:bCs/>
          <w:kern w:val="0"/>
          <w:sz w:val="18"/>
          <w:szCs w:val="18"/>
        </w:rPr>
        <w:t>MANIFESTA</w:t>
      </w:r>
      <w:r w:rsidRPr="009367D7">
        <w:rPr>
          <w:rFonts w:ascii="Verdana" w:eastAsia="Verdana" w:hAnsi="Verdana" w:cs="Verdana"/>
          <w:b/>
          <w:bCs/>
          <w:spacing w:val="-5"/>
          <w:kern w:val="0"/>
          <w:sz w:val="18"/>
          <w:szCs w:val="18"/>
        </w:rPr>
        <w:t xml:space="preserve"> </w:t>
      </w:r>
      <w:r w:rsidRPr="009367D7">
        <w:rPr>
          <w:rFonts w:ascii="Verdana" w:eastAsia="Verdana" w:hAnsi="Verdana" w:cs="Verdana"/>
          <w:b/>
          <w:bCs/>
          <w:kern w:val="0"/>
          <w:sz w:val="18"/>
          <w:szCs w:val="18"/>
        </w:rPr>
        <w:t>LA</w:t>
      </w:r>
      <w:r w:rsidRPr="009367D7">
        <w:rPr>
          <w:rFonts w:ascii="Verdana" w:eastAsia="Verdana" w:hAnsi="Verdana" w:cs="Verdana"/>
          <w:b/>
          <w:bCs/>
          <w:spacing w:val="-5"/>
          <w:kern w:val="0"/>
          <w:sz w:val="18"/>
          <w:szCs w:val="18"/>
        </w:rPr>
        <w:t xml:space="preserve"> </w:t>
      </w:r>
      <w:r w:rsidRPr="009367D7">
        <w:rPr>
          <w:rFonts w:ascii="Verdana" w:eastAsia="Verdana" w:hAnsi="Verdana" w:cs="Verdana"/>
          <w:b/>
          <w:bCs/>
          <w:kern w:val="0"/>
          <w:sz w:val="18"/>
          <w:szCs w:val="18"/>
        </w:rPr>
        <w:t>PROPRIA</w:t>
      </w:r>
      <w:r w:rsidRPr="009367D7">
        <w:rPr>
          <w:rFonts w:ascii="Verdana" w:eastAsia="Verdana" w:hAnsi="Verdana" w:cs="Verdana"/>
          <w:b/>
          <w:bCs/>
          <w:spacing w:val="-4"/>
          <w:kern w:val="0"/>
          <w:sz w:val="18"/>
          <w:szCs w:val="18"/>
        </w:rPr>
        <w:t xml:space="preserve"> </w:t>
      </w:r>
      <w:r w:rsidRPr="009367D7">
        <w:rPr>
          <w:rFonts w:ascii="Verdana" w:eastAsia="Verdana" w:hAnsi="Verdana" w:cs="Verdana"/>
          <w:b/>
          <w:bCs/>
          <w:spacing w:val="-2"/>
          <w:kern w:val="0"/>
          <w:sz w:val="18"/>
          <w:szCs w:val="18"/>
        </w:rPr>
        <w:t>DISPONIBILITÀ</w:t>
      </w:r>
    </w:p>
    <w:p w14:paraId="6A0D336F" w14:textId="77777777" w:rsidR="00342368" w:rsidRPr="009367D7" w:rsidRDefault="00342368" w:rsidP="00342368">
      <w:pPr>
        <w:autoSpaceDE w:val="0"/>
        <w:spacing w:before="8"/>
        <w:rPr>
          <w:rFonts w:ascii="Verdana" w:eastAsia="Verdana" w:hAnsi="Verdana" w:cs="Verdana"/>
          <w:b/>
          <w:kern w:val="0"/>
          <w:sz w:val="18"/>
          <w:szCs w:val="15"/>
        </w:rPr>
      </w:pPr>
    </w:p>
    <w:p w14:paraId="177B1380" w14:textId="3B74C793" w:rsidR="00342368" w:rsidRPr="00353100" w:rsidRDefault="00342368" w:rsidP="00353100">
      <w:pPr>
        <w:jc w:val="both"/>
        <w:rPr>
          <w:b/>
          <w:bCs/>
        </w:rPr>
      </w:pPr>
      <w:r w:rsidRPr="009367D7">
        <w:rPr>
          <w:rFonts w:ascii="Verdana" w:eastAsia="Verdana" w:hAnsi="Verdana" w:cs="Verdana"/>
          <w:kern w:val="0"/>
          <w:sz w:val="18"/>
        </w:rPr>
        <w:t>al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conferimento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dell’incarico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D.S.G.A.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su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posto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="00DB35D4">
        <w:rPr>
          <w:rFonts w:ascii="Verdana" w:eastAsia="Verdana" w:hAnsi="Verdana" w:cs="Verdana"/>
          <w:spacing w:val="-2"/>
          <w:kern w:val="0"/>
          <w:sz w:val="18"/>
        </w:rPr>
        <w:t>vacante</w:t>
      </w:r>
      <w:proofErr w:type="spellEnd"/>
      <w:r w:rsidR="00DB35D4">
        <w:rPr>
          <w:rFonts w:ascii="Verdana" w:eastAsia="Verdana" w:hAnsi="Verdana" w:cs="Verdana"/>
          <w:spacing w:val="-2"/>
          <w:kern w:val="0"/>
          <w:sz w:val="18"/>
        </w:rPr>
        <w:t>/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disponibile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r w:rsidR="006E5269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="006E5269" w:rsidRPr="00DF2827">
        <w:rPr>
          <w:rFonts w:ascii="Verdana" w:eastAsia="Verdana" w:hAnsi="Verdana" w:cs="Verdana"/>
          <w:b/>
          <w:bCs/>
          <w:kern w:val="0"/>
          <w:sz w:val="18"/>
        </w:rPr>
        <w:t>presso</w:t>
      </w:r>
      <w:proofErr w:type="spellEnd"/>
      <w:r w:rsidR="006E5269">
        <w:rPr>
          <w:rFonts w:ascii="Verdana" w:eastAsia="Verdana" w:hAnsi="Verdana" w:cs="Verdana"/>
          <w:kern w:val="0"/>
          <w:sz w:val="18"/>
        </w:rPr>
        <w:t xml:space="preserve"> </w:t>
      </w:r>
      <w:r w:rsidR="002B6590">
        <w:rPr>
          <w:b/>
          <w:bCs/>
        </w:rPr>
        <w:t xml:space="preserve">- </w:t>
      </w:r>
      <w:r w:rsidR="002B6590" w:rsidRPr="00504240">
        <w:rPr>
          <w:b/>
          <w:bCs/>
        </w:rPr>
        <w:t>ISTITUTO COMPRENSIVO “A. MORO – G. FALCONE”</w:t>
      </w:r>
      <w:r w:rsidR="000877B7">
        <w:rPr>
          <w:b/>
          <w:bCs/>
        </w:rPr>
        <w:t xml:space="preserve"> di Adelfia </w:t>
      </w:r>
      <w:r w:rsidR="002B6590">
        <w:rPr>
          <w:b/>
          <w:bCs/>
        </w:rPr>
        <w:t xml:space="preserve">cod. </w:t>
      </w:r>
      <w:proofErr w:type="spellStart"/>
      <w:r w:rsidR="002B6590">
        <w:rPr>
          <w:b/>
          <w:bCs/>
        </w:rPr>
        <w:t>mecc</w:t>
      </w:r>
      <w:proofErr w:type="spellEnd"/>
      <w:r w:rsidR="002B6590">
        <w:rPr>
          <w:b/>
          <w:bCs/>
        </w:rPr>
        <w:t xml:space="preserve">.  </w:t>
      </w:r>
      <w:r w:rsidR="002B6590">
        <w:rPr>
          <w:b/>
          <w:bCs/>
          <w:color w:val="30373D"/>
          <w:shd w:val="clear" w:color="auto" w:fill="FFFFFF"/>
        </w:rPr>
        <w:t>BAIC</w:t>
      </w:r>
      <w:r w:rsidR="002B6590" w:rsidRPr="00504240">
        <w:rPr>
          <w:b/>
          <w:bCs/>
          <w:color w:val="30373D"/>
          <w:shd w:val="clear" w:color="auto" w:fill="FFFFFF"/>
        </w:rPr>
        <w:t>83400</w:t>
      </w:r>
      <w:r w:rsidR="002B6590">
        <w:rPr>
          <w:b/>
          <w:bCs/>
          <w:color w:val="30373D"/>
          <w:shd w:val="clear" w:color="auto" w:fill="FFFFFF"/>
        </w:rPr>
        <w:t>V</w:t>
      </w:r>
      <w:r w:rsidR="00DB35D4">
        <w:rPr>
          <w:b/>
          <w:bCs/>
          <w:color w:val="30373D"/>
          <w:shd w:val="clear" w:color="auto" w:fill="FFFFFF"/>
        </w:rPr>
        <w:t xml:space="preserve"> </w:t>
      </w:r>
      <w:proofErr w:type="spellStart"/>
      <w:r w:rsidR="00DB35D4">
        <w:rPr>
          <w:b/>
          <w:bCs/>
          <w:color w:val="30373D"/>
          <w:shd w:val="clear" w:color="auto" w:fill="FFFFFF"/>
        </w:rPr>
        <w:t>sino</w:t>
      </w:r>
      <w:proofErr w:type="spellEnd"/>
      <w:r w:rsidR="00DB35D4">
        <w:rPr>
          <w:b/>
          <w:bCs/>
          <w:color w:val="30373D"/>
          <w:shd w:val="clear" w:color="auto" w:fill="FFFFFF"/>
        </w:rPr>
        <w:t xml:space="preserve"> al 31.08.2027</w:t>
      </w:r>
      <w:r w:rsidR="002B6590" w:rsidRPr="009367D7">
        <w:rPr>
          <w:rFonts w:ascii="Verdana" w:eastAsia="Verdana" w:hAnsi="Verdana" w:cs="Verdana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 xml:space="preserve">e a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tal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fine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rilascia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la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seguente</w:t>
      </w:r>
      <w:proofErr w:type="spellEnd"/>
    </w:p>
    <w:p w14:paraId="67A7D7BC" w14:textId="77777777" w:rsidR="00342368" w:rsidRPr="009367D7" w:rsidRDefault="00342368" w:rsidP="00342368">
      <w:pPr>
        <w:autoSpaceDE w:val="0"/>
        <w:spacing w:before="23"/>
        <w:rPr>
          <w:rFonts w:ascii="Verdana" w:eastAsia="Verdana" w:hAnsi="Verdana" w:cs="Verdana"/>
          <w:kern w:val="0"/>
          <w:sz w:val="18"/>
          <w:szCs w:val="15"/>
        </w:rPr>
      </w:pPr>
    </w:p>
    <w:p w14:paraId="2D0C3704" w14:textId="77777777" w:rsidR="00342368" w:rsidRPr="009367D7" w:rsidRDefault="00342368" w:rsidP="00342368">
      <w:pPr>
        <w:autoSpaceDE w:val="0"/>
        <w:ind w:left="221" w:right="358"/>
        <w:jc w:val="center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</w:rPr>
      </w:pPr>
      <w:r w:rsidRPr="009367D7">
        <w:rPr>
          <w:rFonts w:ascii="Verdana" w:eastAsia="Verdana" w:hAnsi="Verdana" w:cs="Verdana"/>
          <w:b/>
          <w:bCs/>
          <w:kern w:val="0"/>
          <w:sz w:val="18"/>
          <w:szCs w:val="18"/>
        </w:rPr>
        <w:t>DICHIARAZIONE</w:t>
      </w:r>
      <w:r w:rsidRPr="009367D7">
        <w:rPr>
          <w:rFonts w:ascii="Verdana" w:eastAsia="Verdana" w:hAnsi="Verdana" w:cs="Verdana"/>
          <w:b/>
          <w:bCs/>
          <w:spacing w:val="-7"/>
          <w:kern w:val="0"/>
          <w:sz w:val="18"/>
          <w:szCs w:val="18"/>
        </w:rPr>
        <w:t xml:space="preserve"> </w:t>
      </w:r>
      <w:r w:rsidRPr="009367D7">
        <w:rPr>
          <w:rFonts w:ascii="Verdana" w:eastAsia="Verdana" w:hAnsi="Verdana" w:cs="Verdana"/>
          <w:b/>
          <w:bCs/>
          <w:spacing w:val="-2"/>
          <w:kern w:val="0"/>
          <w:sz w:val="18"/>
          <w:szCs w:val="18"/>
        </w:rPr>
        <w:t>SOSTITUTIVA</w:t>
      </w:r>
    </w:p>
    <w:p w14:paraId="48A767A0" w14:textId="77777777" w:rsidR="00342368" w:rsidRPr="009367D7" w:rsidRDefault="00342368" w:rsidP="00342368">
      <w:pPr>
        <w:autoSpaceDE w:val="0"/>
        <w:spacing w:before="129"/>
        <w:rPr>
          <w:rFonts w:ascii="Verdana" w:eastAsia="Verdana" w:hAnsi="Verdana" w:cs="Verdana"/>
          <w:b/>
          <w:kern w:val="0"/>
          <w:sz w:val="18"/>
          <w:szCs w:val="15"/>
        </w:rPr>
      </w:pPr>
    </w:p>
    <w:p w14:paraId="593F306D" w14:textId="77777777" w:rsidR="00342368" w:rsidRPr="009367D7" w:rsidRDefault="00342368" w:rsidP="00342368">
      <w:pPr>
        <w:autoSpaceDE w:val="0"/>
        <w:spacing w:line="360" w:lineRule="auto"/>
        <w:ind w:left="2" w:right="143"/>
        <w:jc w:val="both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>Ai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sensi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degli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artt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>.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46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ss.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DPR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n.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445/2000,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consapevole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che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la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presentazione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dichiarazioni</w:t>
      </w:r>
      <w:proofErr w:type="spellEnd"/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mendaci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comporta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la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decadenza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dal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beneficio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e le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responsabilità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penali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di cui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all’art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. 76 del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medesimo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decreto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,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dichiara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sotto la propria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responsabilità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>,</w:t>
      </w:r>
      <w:r w:rsidRPr="009367D7">
        <w:rPr>
          <w:rFonts w:ascii="Verdana" w:eastAsia="Verdana" w:hAnsi="Verdana" w:cs="Verdana"/>
          <w:spacing w:val="-1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non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aver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riportato</w:t>
      </w:r>
      <w:proofErr w:type="spellEnd"/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sanzioni</w:t>
      </w:r>
      <w:proofErr w:type="spellEnd"/>
      <w:r w:rsidRPr="009367D7">
        <w:rPr>
          <w:rFonts w:ascii="Verdana" w:eastAsia="Verdana" w:hAnsi="Verdana" w:cs="Verdana"/>
          <w:spacing w:val="-1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disciplinari</w:t>
      </w:r>
      <w:proofErr w:type="spellEnd"/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che</w:t>
      </w:r>
      <w:proofErr w:type="spellEnd"/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non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sussistono</w:t>
      </w:r>
      <w:proofErr w:type="spellEnd"/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cause</w:t>
      </w:r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incompatibilità</w:t>
      </w:r>
      <w:proofErr w:type="spellEnd"/>
      <w:r w:rsidRPr="009367D7">
        <w:rPr>
          <w:rFonts w:ascii="Verdana" w:eastAsia="Verdana" w:hAnsi="Verdana" w:cs="Verdana"/>
          <w:spacing w:val="-1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 xml:space="preserve">con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l’incarico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di D.S.G.A.</w:t>
      </w:r>
    </w:p>
    <w:p w14:paraId="6831B47D" w14:textId="77777777" w:rsidR="00342368" w:rsidRPr="009367D7" w:rsidRDefault="00342368" w:rsidP="00342368">
      <w:pPr>
        <w:autoSpaceDE w:val="0"/>
        <w:spacing w:before="120"/>
        <w:ind w:left="221" w:right="357"/>
        <w:jc w:val="center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</w:rPr>
      </w:pPr>
      <w:r w:rsidRPr="009367D7">
        <w:rPr>
          <w:rFonts w:ascii="Verdana" w:eastAsia="Verdana" w:hAnsi="Verdana" w:cs="Verdana"/>
          <w:b/>
          <w:bCs/>
          <w:kern w:val="0"/>
          <w:sz w:val="18"/>
          <w:szCs w:val="18"/>
        </w:rPr>
        <w:t>DICHIARA</w:t>
      </w:r>
      <w:r w:rsidRPr="009367D7">
        <w:rPr>
          <w:rFonts w:ascii="Verdana" w:eastAsia="Verdana" w:hAnsi="Verdana" w:cs="Verdana"/>
          <w:b/>
          <w:bCs/>
          <w:spacing w:val="-4"/>
          <w:kern w:val="0"/>
          <w:sz w:val="18"/>
          <w:szCs w:val="18"/>
        </w:rPr>
        <w:t xml:space="preserve"> </w:t>
      </w:r>
      <w:r w:rsidRPr="009367D7">
        <w:rPr>
          <w:rFonts w:ascii="Verdana" w:eastAsia="Verdana" w:hAnsi="Verdana" w:cs="Verdana"/>
          <w:b/>
          <w:bCs/>
          <w:spacing w:val="-2"/>
          <w:kern w:val="0"/>
          <w:sz w:val="18"/>
          <w:szCs w:val="18"/>
        </w:rPr>
        <w:t>ALTRESI’</w:t>
      </w:r>
    </w:p>
    <w:p w14:paraId="55E61905" w14:textId="77777777" w:rsidR="00342368" w:rsidRPr="009367D7" w:rsidRDefault="00342368" w:rsidP="00342368">
      <w:pPr>
        <w:autoSpaceDE w:val="0"/>
        <w:spacing w:before="131"/>
        <w:rPr>
          <w:rFonts w:ascii="Verdana" w:eastAsia="Verdana" w:hAnsi="Verdana" w:cs="Verdana"/>
          <w:b/>
          <w:kern w:val="0"/>
          <w:sz w:val="18"/>
          <w:szCs w:val="15"/>
        </w:rPr>
      </w:pPr>
    </w:p>
    <w:p w14:paraId="199BEEA0" w14:textId="712244D6" w:rsidR="00342368" w:rsidRPr="009367D7" w:rsidRDefault="00342368" w:rsidP="000877B7">
      <w:pPr>
        <w:autoSpaceDE w:val="0"/>
        <w:spacing w:before="1"/>
        <w:ind w:left="2"/>
        <w:jc w:val="both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appartenere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ad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una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delle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seguenti</w:t>
      </w:r>
      <w:proofErr w:type="spellEnd"/>
      <w:r w:rsidRPr="009367D7">
        <w:rPr>
          <w:rFonts w:ascii="Verdana" w:eastAsia="Verdana" w:hAnsi="Verdana" w:cs="Verdana"/>
          <w:spacing w:val="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spacing w:val="-2"/>
          <w:kern w:val="0"/>
          <w:sz w:val="18"/>
        </w:rPr>
        <w:t>categorie</w:t>
      </w:r>
      <w:proofErr w:type="spellEnd"/>
      <w:r w:rsidR="000877B7">
        <w:rPr>
          <w:rFonts w:ascii="Verdana" w:eastAsia="Verdana" w:hAnsi="Verdana" w:cs="Verdana"/>
          <w:spacing w:val="-2"/>
          <w:kern w:val="0"/>
          <w:sz w:val="18"/>
        </w:rPr>
        <w:t>:</w:t>
      </w:r>
    </w:p>
    <w:p w14:paraId="0E1E3A3C" w14:textId="77777777" w:rsidR="00342368" w:rsidRPr="009367D7" w:rsidRDefault="00342368" w:rsidP="00342368">
      <w:pPr>
        <w:numPr>
          <w:ilvl w:val="0"/>
          <w:numId w:val="5"/>
        </w:numPr>
        <w:tabs>
          <w:tab w:val="left" w:pos="364"/>
          <w:tab w:val="left" w:pos="364"/>
        </w:tabs>
        <w:suppressAutoHyphens w:val="0"/>
        <w:autoSpaceDE w:val="0"/>
        <w:spacing w:before="153" w:line="268" w:lineRule="auto"/>
        <w:ind w:right="150"/>
        <w:jc w:val="both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 xml:space="preserve">C)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personale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inserito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nelle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graduatorie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della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procedura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valutativa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progressione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all’area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dei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funzionari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e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dell’elevata</w:t>
      </w:r>
      <w:proofErr w:type="spellEnd"/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qualificazione</w:t>
      </w:r>
      <w:proofErr w:type="spellEnd"/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della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Regione</w:t>
      </w:r>
      <w:proofErr w:type="spellEnd"/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="00BD466D">
        <w:rPr>
          <w:rFonts w:ascii="Verdana" w:eastAsia="Verdana" w:hAnsi="Verdana" w:cs="Verdana"/>
          <w:kern w:val="0"/>
          <w:sz w:val="18"/>
        </w:rPr>
        <w:t>Puglia</w:t>
      </w:r>
      <w:r w:rsidRPr="009367D7">
        <w:rPr>
          <w:rFonts w:ascii="Verdana" w:eastAsia="Verdana" w:hAnsi="Verdana" w:cs="Verdana"/>
          <w:kern w:val="0"/>
          <w:sz w:val="18"/>
        </w:rPr>
        <w:t>,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secondo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la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posizione</w:t>
      </w:r>
      <w:proofErr w:type="spellEnd"/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occupata</w:t>
      </w:r>
      <w:proofErr w:type="spellEnd"/>
      <w:r w:rsidRPr="009367D7">
        <w:rPr>
          <w:rFonts w:ascii="Verdana" w:eastAsia="Verdana" w:hAnsi="Verdana" w:cs="Verdana"/>
          <w:spacing w:val="-11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nella</w:t>
      </w:r>
      <w:proofErr w:type="spellEnd"/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graduatoria</w:t>
      </w:r>
      <w:proofErr w:type="spellEnd"/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merito</w:t>
      </w:r>
      <w:proofErr w:type="spellEnd"/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 xml:space="preserve">e per la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durata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della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stessa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>.</w:t>
      </w:r>
    </w:p>
    <w:p w14:paraId="38ACB590" w14:textId="77777777" w:rsidR="00BD31CE" w:rsidRPr="009367D7" w:rsidRDefault="00342368" w:rsidP="00AA4B83">
      <w:pPr>
        <w:tabs>
          <w:tab w:val="left" w:pos="4040"/>
        </w:tabs>
        <w:autoSpaceDE w:val="0"/>
        <w:spacing w:before="128"/>
        <w:ind w:left="364"/>
        <w:rPr>
          <w:rFonts w:ascii="Verdana" w:eastAsia="Verdana" w:hAnsi="Verdana" w:cs="Verdana"/>
          <w:kern w:val="0"/>
          <w:sz w:val="18"/>
          <w:u w:val="single"/>
        </w:rPr>
      </w:pPr>
      <w:proofErr w:type="spellStart"/>
      <w:r w:rsidRPr="009367D7">
        <w:rPr>
          <w:rFonts w:ascii="Verdana" w:eastAsia="Verdana" w:hAnsi="Verdana" w:cs="Verdana"/>
          <w:kern w:val="0"/>
          <w:sz w:val="18"/>
        </w:rPr>
        <w:t>Posizione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in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graduatoria</w:t>
      </w:r>
      <w:proofErr w:type="spellEnd"/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 xml:space="preserve">n. </w:t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</w:p>
    <w:p w14:paraId="54BE1DC4" w14:textId="77777777" w:rsidR="00342368" w:rsidRDefault="00342368" w:rsidP="00342368">
      <w:pPr>
        <w:numPr>
          <w:ilvl w:val="0"/>
          <w:numId w:val="5"/>
        </w:numPr>
        <w:tabs>
          <w:tab w:val="left" w:pos="364"/>
          <w:tab w:val="left" w:pos="364"/>
        </w:tabs>
        <w:suppressAutoHyphens w:val="0"/>
        <w:autoSpaceDE w:val="0"/>
        <w:spacing w:before="153" w:line="273" w:lineRule="auto"/>
        <w:ind w:right="143"/>
        <w:jc w:val="both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 xml:space="preserve">D)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assistenti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amministrativi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ruolo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con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laurea</w:t>
      </w:r>
      <w:proofErr w:type="spellEnd"/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magistrale</w:t>
      </w:r>
      <w:proofErr w:type="spellEnd"/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almeno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5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 xml:space="preserve">anni di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esperienza</w:t>
      </w:r>
      <w:proofErr w:type="spellEnd"/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maturata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nell'Area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degli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Assistenti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e/o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nell'equivalente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area del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precedente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sistema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classificazione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oppure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con diploma di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scuola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secondaria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di secondo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grado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ed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almeno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10 anni di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esperienza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maturata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nell'Area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degli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Assistenti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e/o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nell'equivalente</w:t>
      </w:r>
      <w:proofErr w:type="spellEnd"/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area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del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precedente</w:t>
      </w:r>
      <w:proofErr w:type="spellEnd"/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sistema</w:t>
      </w:r>
      <w:proofErr w:type="spellEnd"/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classificazione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>,</w:t>
      </w:r>
      <w:r w:rsidRPr="009367D7">
        <w:rPr>
          <w:rFonts w:ascii="Verdana" w:eastAsia="Verdana" w:hAnsi="Verdana" w:cs="Verdana"/>
          <w:spacing w:val="-5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titolari</w:t>
      </w:r>
      <w:proofErr w:type="spellEnd"/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presso</w:t>
      </w:r>
      <w:proofErr w:type="spellEnd"/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un’istituzione</w:t>
      </w:r>
      <w:proofErr w:type="spellEnd"/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scolastica</w:t>
      </w:r>
      <w:proofErr w:type="spellEnd"/>
      <w:r w:rsidRPr="009367D7">
        <w:rPr>
          <w:rFonts w:ascii="Verdana" w:eastAsia="Verdana" w:hAnsi="Verdana" w:cs="Verdana"/>
          <w:spacing w:val="-5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statale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della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Regione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Puglia;</w:t>
      </w:r>
    </w:p>
    <w:p w14:paraId="1C88DAD9" w14:textId="77777777" w:rsidR="002303CB" w:rsidRPr="009367D7" w:rsidRDefault="002303CB" w:rsidP="002303CB">
      <w:pPr>
        <w:numPr>
          <w:ilvl w:val="0"/>
          <w:numId w:val="5"/>
        </w:numPr>
        <w:tabs>
          <w:tab w:val="left" w:pos="362"/>
          <w:tab w:val="left" w:pos="362"/>
          <w:tab w:val="left" w:pos="3233"/>
          <w:tab w:val="left" w:pos="7689"/>
        </w:tabs>
        <w:suppressAutoHyphens w:val="0"/>
        <w:autoSpaceDE w:val="0"/>
        <w:spacing w:before="72" w:line="268" w:lineRule="auto"/>
        <w:ind w:left="362" w:right="137"/>
        <w:jc w:val="both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 xml:space="preserve">E)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altro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personale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ruolo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inquadrato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nell’area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degli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assistenti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amministrativi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beneficiario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di: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nessuna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posizione</w:t>
      </w:r>
      <w:proofErr w:type="spellEnd"/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economica</w:t>
      </w:r>
      <w:proofErr w:type="spellEnd"/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oppure</w:t>
      </w:r>
      <w:proofErr w:type="spellEnd"/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prima</w:t>
      </w:r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posizione</w:t>
      </w:r>
      <w:proofErr w:type="spellEnd"/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economica</w:t>
      </w:r>
      <w:proofErr w:type="spellEnd"/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dall’a.s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>.</w:t>
      </w:r>
      <w:r w:rsidRPr="009367D7">
        <w:rPr>
          <w:rFonts w:ascii="Times New Roman" w:eastAsia="Verdana" w:hAnsi="Times New Roman" w:cs="Verdana"/>
          <w:kern w:val="0"/>
          <w:sz w:val="18"/>
          <w:u w:val="single"/>
        </w:rPr>
        <w:tab/>
      </w:r>
      <w:r w:rsidRPr="009367D7">
        <w:rPr>
          <w:rFonts w:ascii="Times New Roman" w:eastAsia="Verdana" w:hAnsi="Times New Roman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oppure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seconda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posizione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economica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dall’a.s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>.</w:t>
      </w:r>
      <w:r w:rsidRPr="009367D7">
        <w:rPr>
          <w:rFonts w:ascii="Times New Roman" w:eastAsia="Verdana" w:hAnsi="Times New Roman" w:cs="Verdana"/>
          <w:kern w:val="0"/>
          <w:sz w:val="18"/>
          <w:u w:val="single"/>
        </w:rPr>
        <w:tab/>
      </w:r>
      <w:r w:rsidR="00DD6BBD">
        <w:rPr>
          <w:rFonts w:ascii="Times New Roman" w:eastAsia="Verdana" w:hAnsi="Times New Roman" w:cs="Verdana"/>
          <w:kern w:val="0"/>
          <w:sz w:val="18"/>
          <w:u w:val="single"/>
        </w:rPr>
        <w:t>___________</w:t>
      </w:r>
      <w:r w:rsidRPr="009367D7">
        <w:rPr>
          <w:rFonts w:ascii="Verdana" w:eastAsia="Verdana" w:hAnsi="Verdana" w:cs="Verdana"/>
          <w:kern w:val="0"/>
          <w:sz w:val="18"/>
        </w:rPr>
        <w:t xml:space="preserve">,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titolare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presso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un’istituzione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scolastica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statale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della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Regione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r w:rsidR="00DD6BBD">
        <w:rPr>
          <w:rFonts w:ascii="Verdana" w:eastAsia="Verdana" w:hAnsi="Verdana" w:cs="Verdana"/>
          <w:kern w:val="0"/>
          <w:sz w:val="18"/>
        </w:rPr>
        <w:t>Puglia</w:t>
      </w:r>
      <w:r w:rsidRPr="009367D7">
        <w:rPr>
          <w:rFonts w:ascii="Verdana" w:eastAsia="Verdana" w:hAnsi="Verdana" w:cs="Verdana"/>
          <w:kern w:val="0"/>
          <w:sz w:val="18"/>
        </w:rPr>
        <w:t>;</w:t>
      </w:r>
    </w:p>
    <w:p w14:paraId="494066DC" w14:textId="77777777" w:rsidR="002303CB" w:rsidRPr="009367D7" w:rsidRDefault="002303CB" w:rsidP="00DD6BBD">
      <w:pPr>
        <w:numPr>
          <w:ilvl w:val="0"/>
          <w:numId w:val="5"/>
        </w:numPr>
        <w:tabs>
          <w:tab w:val="left" w:pos="361"/>
        </w:tabs>
        <w:suppressAutoHyphens w:val="0"/>
        <w:autoSpaceDE w:val="0"/>
        <w:spacing w:before="128" w:line="240" w:lineRule="exact"/>
        <w:ind w:left="361" w:hanging="35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F)</w:t>
      </w:r>
      <w:r w:rsidRPr="009367D7">
        <w:rPr>
          <w:rFonts w:ascii="Verdana" w:eastAsia="Verdana" w:hAnsi="Verdana" w:cs="Verdana"/>
          <w:b/>
          <w:spacing w:val="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personale</w:t>
      </w:r>
      <w:proofErr w:type="spellEnd"/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risultato</w:t>
      </w:r>
      <w:proofErr w:type="spellEnd"/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idoneo</w:t>
      </w:r>
      <w:proofErr w:type="spellEnd"/>
      <w:r w:rsidRPr="009367D7">
        <w:rPr>
          <w:rFonts w:ascii="Verdana" w:eastAsia="Verdana" w:hAnsi="Verdana" w:cs="Verdana"/>
          <w:spacing w:val="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nella</w:t>
      </w:r>
      <w:proofErr w:type="spellEnd"/>
      <w:r w:rsidRPr="009367D7">
        <w:rPr>
          <w:rFonts w:ascii="Verdana" w:eastAsia="Verdana" w:hAnsi="Verdana" w:cs="Verdana"/>
          <w:spacing w:val="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procedura</w:t>
      </w:r>
      <w:proofErr w:type="spellEnd"/>
      <w:r w:rsidRPr="009367D7">
        <w:rPr>
          <w:rFonts w:ascii="Verdana" w:eastAsia="Verdana" w:hAnsi="Verdana" w:cs="Verdana"/>
          <w:spacing w:val="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valutativa</w:t>
      </w:r>
      <w:proofErr w:type="spellEnd"/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progressione</w:t>
      </w:r>
      <w:proofErr w:type="spellEnd"/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all’area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dei</w:t>
      </w:r>
      <w:proofErr w:type="spellEnd"/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funzionari</w:t>
      </w:r>
      <w:proofErr w:type="spellEnd"/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</w:t>
      </w:r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spacing w:val="-2"/>
          <w:kern w:val="0"/>
          <w:sz w:val="18"/>
        </w:rPr>
        <w:t>dell’elevata</w:t>
      </w:r>
      <w:proofErr w:type="spellEnd"/>
      <w:r w:rsidR="00DD6BBD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qualificazione</w:t>
      </w:r>
      <w:proofErr w:type="spellEnd"/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altre</w:t>
      </w:r>
      <w:proofErr w:type="spellEnd"/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Regioni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>,</w:t>
      </w:r>
      <w:r w:rsidRPr="009367D7">
        <w:rPr>
          <w:rFonts w:ascii="Verdana" w:eastAsia="Verdana" w:hAnsi="Verdana" w:cs="Verdana"/>
          <w:spacing w:val="-5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graduato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secondo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il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punteggio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della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propria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graduatoria</w:t>
      </w:r>
      <w:proofErr w:type="spellEnd"/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spacing w:val="-2"/>
          <w:kern w:val="0"/>
          <w:sz w:val="18"/>
        </w:rPr>
        <w:t>merito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>.</w:t>
      </w:r>
    </w:p>
    <w:p w14:paraId="46B6F052" w14:textId="77777777" w:rsidR="002303CB" w:rsidRPr="009367D7" w:rsidRDefault="002303CB" w:rsidP="002303CB">
      <w:pPr>
        <w:numPr>
          <w:ilvl w:val="1"/>
          <w:numId w:val="5"/>
        </w:numPr>
        <w:tabs>
          <w:tab w:val="left" w:pos="1082"/>
        </w:tabs>
        <w:suppressAutoHyphens w:val="0"/>
        <w:autoSpaceDE w:val="0"/>
        <w:spacing w:before="11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noProof/>
          <w:kern w:val="0"/>
          <w:sz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024BBE4" wp14:editId="4C490739">
                <wp:simplePos x="0" y="0"/>
                <wp:positionH relativeFrom="page">
                  <wp:posOffset>3693286</wp:posOffset>
                </wp:positionH>
                <wp:positionV relativeFrom="paragraph">
                  <wp:posOffset>204280</wp:posOffset>
                </wp:positionV>
                <wp:extent cx="101854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8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8540">
                              <a:moveTo>
                                <a:pt x="0" y="0"/>
                              </a:moveTo>
                              <a:lnTo>
                                <a:pt x="1018040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FCEAB" id="Graphic 2" o:spid="_x0000_s1026" style="position:absolute;margin-left:290.8pt;margin-top:16.1pt;width:80.2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8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" path="m,l1018040,e" filled="f" strokeweight=".18731mm">
                <v:path arrowok="t"/>
                <w10:wrap anchorx="page"/>
              </v:shape>
            </w:pict>
          </mc:Fallback>
        </mc:AlternateContent>
      </w:r>
      <w:proofErr w:type="spellStart"/>
      <w:r w:rsidRPr="009367D7">
        <w:rPr>
          <w:rFonts w:ascii="Verdana" w:eastAsia="Verdana" w:hAnsi="Verdana" w:cs="Verdana"/>
          <w:spacing w:val="-2"/>
          <w:kern w:val="0"/>
          <w:sz w:val="18"/>
        </w:rPr>
        <w:t>Regione</w:t>
      </w:r>
      <w:proofErr w:type="spellEnd"/>
    </w:p>
    <w:p w14:paraId="732E50EE" w14:textId="77777777" w:rsidR="002303CB" w:rsidRPr="009367D7" w:rsidRDefault="002303CB" w:rsidP="002303CB">
      <w:pPr>
        <w:numPr>
          <w:ilvl w:val="1"/>
          <w:numId w:val="5"/>
        </w:numPr>
        <w:tabs>
          <w:tab w:val="left" w:pos="1082"/>
        </w:tabs>
        <w:suppressAutoHyphens w:val="0"/>
        <w:autoSpaceDE w:val="0"/>
        <w:spacing w:before="118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noProof/>
          <w:kern w:val="0"/>
          <w:sz w:val="18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8A6F70A" wp14:editId="2860129A">
                <wp:simplePos x="0" y="0"/>
                <wp:positionH relativeFrom="page">
                  <wp:posOffset>3693286</wp:posOffset>
                </wp:positionH>
                <wp:positionV relativeFrom="paragraph">
                  <wp:posOffset>203570</wp:posOffset>
                </wp:positionV>
                <wp:extent cx="101854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8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8540">
                              <a:moveTo>
                                <a:pt x="0" y="0"/>
                              </a:moveTo>
                              <a:lnTo>
                                <a:pt x="1018040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FF32E" id="Graphic 3" o:spid="_x0000_s1026" style="position:absolute;margin-left:290.8pt;margin-top:16.05pt;width:80.2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8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" path="m,l1018040,e" filled="f" strokeweight=".18731mm">
                <v:path arrowok="t"/>
                <w10:wrap anchorx="page"/>
              </v:shape>
            </w:pict>
          </mc:Fallback>
        </mc:AlternateConten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Punteggio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in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spacing w:val="-2"/>
          <w:kern w:val="0"/>
          <w:sz w:val="18"/>
        </w:rPr>
        <w:t>graduatoria</w:t>
      </w:r>
      <w:proofErr w:type="spellEnd"/>
    </w:p>
    <w:p w14:paraId="52E39DD1" w14:textId="7EE0FDCA" w:rsidR="002303CB" w:rsidRPr="009367D7" w:rsidRDefault="002303CB" w:rsidP="002303CB">
      <w:pPr>
        <w:numPr>
          <w:ilvl w:val="0"/>
          <w:numId w:val="5"/>
        </w:numPr>
        <w:tabs>
          <w:tab w:val="left" w:pos="362"/>
          <w:tab w:val="left" w:pos="362"/>
        </w:tabs>
        <w:suppressAutoHyphens w:val="0"/>
        <w:autoSpaceDE w:val="0"/>
        <w:spacing w:before="124" w:line="235" w:lineRule="auto"/>
        <w:ind w:left="362" w:right="148"/>
        <w:jc w:val="both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lastRenderedPageBreak/>
        <w:t xml:space="preserve">G)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assistenti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amministrativi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r w:rsidR="008719E0">
        <w:rPr>
          <w:rFonts w:ascii="Verdana" w:eastAsia="Verdana" w:hAnsi="Verdana" w:cs="Verdana"/>
          <w:kern w:val="0"/>
          <w:sz w:val="18"/>
        </w:rPr>
        <w:t xml:space="preserve">NON </w:t>
      </w:r>
      <w:r w:rsidRPr="009367D7">
        <w:rPr>
          <w:rFonts w:ascii="Verdana" w:eastAsia="Verdana" w:hAnsi="Verdana" w:cs="Verdana"/>
          <w:kern w:val="0"/>
          <w:sz w:val="18"/>
        </w:rPr>
        <w:t xml:space="preserve">di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ruolo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,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già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in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servizio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a tempo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determinato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fino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presso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un’istituzione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scolastica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statale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della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Regione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Puglia, con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priorità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al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personale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in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possesso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della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laurea</w:t>
      </w:r>
      <w:proofErr w:type="spellEnd"/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spacing w:val="-2"/>
          <w:kern w:val="0"/>
          <w:sz w:val="18"/>
        </w:rPr>
        <w:t>magistrale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>.</w:t>
      </w:r>
    </w:p>
    <w:p w14:paraId="012A2F60" w14:textId="77777777" w:rsidR="002303CB" w:rsidRPr="009367D7" w:rsidRDefault="002303CB" w:rsidP="002303CB">
      <w:pPr>
        <w:autoSpaceDE w:val="0"/>
        <w:rPr>
          <w:rFonts w:ascii="Verdana" w:eastAsia="Verdana" w:hAnsi="Verdana" w:cs="Verdana"/>
          <w:kern w:val="0"/>
          <w:sz w:val="18"/>
          <w:szCs w:val="15"/>
        </w:rPr>
      </w:pPr>
    </w:p>
    <w:p w14:paraId="4A681E30" w14:textId="77777777" w:rsidR="002303CB" w:rsidRPr="009367D7" w:rsidRDefault="002303CB" w:rsidP="002303CB">
      <w:pPr>
        <w:numPr>
          <w:ilvl w:val="0"/>
          <w:numId w:val="5"/>
        </w:numPr>
        <w:tabs>
          <w:tab w:val="left" w:pos="361"/>
        </w:tabs>
        <w:suppressAutoHyphens w:val="0"/>
        <w:autoSpaceDE w:val="0"/>
        <w:ind w:left="361" w:hanging="35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H)</w:t>
      </w:r>
      <w:r w:rsidRPr="009367D7">
        <w:rPr>
          <w:rFonts w:ascii="Verdana" w:eastAsia="Verdana" w:hAnsi="Verdana" w:cs="Verdana"/>
          <w:b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personale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cui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alla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lettera</w:t>
      </w:r>
      <w:proofErr w:type="spellEnd"/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d)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titolare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fuori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regione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Puglia;</w:t>
      </w:r>
    </w:p>
    <w:p w14:paraId="175AE6A4" w14:textId="77777777" w:rsidR="002303CB" w:rsidRPr="009367D7" w:rsidRDefault="002303CB" w:rsidP="002303CB">
      <w:pPr>
        <w:autoSpaceDE w:val="0"/>
        <w:rPr>
          <w:rFonts w:ascii="Verdana" w:eastAsia="Verdana" w:hAnsi="Verdana" w:cs="Verdana"/>
          <w:kern w:val="0"/>
          <w:sz w:val="18"/>
          <w:szCs w:val="15"/>
        </w:rPr>
      </w:pPr>
    </w:p>
    <w:p w14:paraId="154EE04C" w14:textId="77777777" w:rsidR="002303CB" w:rsidRPr="009367D7" w:rsidRDefault="002303CB" w:rsidP="002303CB">
      <w:pPr>
        <w:autoSpaceDE w:val="0"/>
        <w:spacing w:before="14"/>
        <w:rPr>
          <w:rFonts w:ascii="Verdana" w:eastAsia="Verdana" w:hAnsi="Verdana" w:cs="Verdana"/>
          <w:kern w:val="0"/>
          <w:sz w:val="18"/>
          <w:szCs w:val="15"/>
        </w:rPr>
      </w:pPr>
    </w:p>
    <w:p w14:paraId="0DFF785D" w14:textId="77777777" w:rsidR="002303CB" w:rsidRPr="009367D7" w:rsidRDefault="002303CB" w:rsidP="002303CB">
      <w:pPr>
        <w:numPr>
          <w:ilvl w:val="0"/>
          <w:numId w:val="5"/>
        </w:numPr>
        <w:tabs>
          <w:tab w:val="left" w:pos="361"/>
        </w:tabs>
        <w:suppressAutoHyphens w:val="0"/>
        <w:autoSpaceDE w:val="0"/>
        <w:ind w:left="361" w:hanging="35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I)</w:t>
      </w:r>
      <w:r w:rsidRPr="009367D7">
        <w:rPr>
          <w:rFonts w:ascii="Verdana" w:eastAsia="Verdana" w:hAnsi="Verdana" w:cs="Verdana"/>
          <w:b/>
          <w:spacing w:val="-1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personale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cui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alla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lettera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e)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titolare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fuori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la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regione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Puglia;</w:t>
      </w:r>
    </w:p>
    <w:p w14:paraId="1CB93678" w14:textId="77777777" w:rsidR="002303CB" w:rsidRPr="009367D7" w:rsidRDefault="002303CB" w:rsidP="002303CB">
      <w:pPr>
        <w:autoSpaceDE w:val="0"/>
        <w:rPr>
          <w:rFonts w:ascii="Verdana" w:eastAsia="Verdana" w:hAnsi="Verdana" w:cs="Verdana"/>
          <w:kern w:val="0"/>
          <w:sz w:val="18"/>
          <w:szCs w:val="15"/>
        </w:rPr>
      </w:pPr>
    </w:p>
    <w:p w14:paraId="086B534B" w14:textId="77777777" w:rsidR="002303CB" w:rsidRPr="009367D7" w:rsidRDefault="002303CB" w:rsidP="002303CB">
      <w:pPr>
        <w:autoSpaceDE w:val="0"/>
        <w:spacing w:before="12"/>
        <w:rPr>
          <w:rFonts w:ascii="Verdana" w:eastAsia="Verdana" w:hAnsi="Verdana" w:cs="Verdana"/>
          <w:kern w:val="0"/>
          <w:sz w:val="18"/>
          <w:szCs w:val="15"/>
        </w:rPr>
      </w:pPr>
    </w:p>
    <w:p w14:paraId="1867127B" w14:textId="77777777" w:rsidR="002303CB" w:rsidRPr="009367D7" w:rsidRDefault="002303CB" w:rsidP="002303CB">
      <w:pPr>
        <w:numPr>
          <w:ilvl w:val="0"/>
          <w:numId w:val="5"/>
        </w:numPr>
        <w:tabs>
          <w:tab w:val="left" w:pos="361"/>
        </w:tabs>
        <w:suppressAutoHyphens w:val="0"/>
        <w:autoSpaceDE w:val="0"/>
        <w:ind w:left="361" w:hanging="35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J)</w:t>
      </w:r>
      <w:r w:rsidRPr="009367D7">
        <w:rPr>
          <w:rFonts w:ascii="Verdana" w:eastAsia="Verdana" w:hAnsi="Verdana" w:cs="Verdana"/>
          <w:b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personale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cui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alla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lettera</w:t>
      </w:r>
      <w:proofErr w:type="spellEnd"/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g)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in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servizio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fuori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proofErr w:type="spellStart"/>
      <w:r w:rsidRPr="009367D7">
        <w:rPr>
          <w:rFonts w:ascii="Verdana" w:eastAsia="Verdana" w:hAnsi="Verdana" w:cs="Verdana"/>
          <w:kern w:val="0"/>
          <w:sz w:val="18"/>
        </w:rPr>
        <w:t>regione</w:t>
      </w:r>
      <w:proofErr w:type="spellEnd"/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Puglia;</w:t>
      </w:r>
    </w:p>
    <w:p w14:paraId="453CAEEF" w14:textId="77777777" w:rsidR="002303CB" w:rsidRPr="009367D7" w:rsidRDefault="002303CB" w:rsidP="002303CB">
      <w:pPr>
        <w:autoSpaceDE w:val="0"/>
        <w:spacing w:before="111"/>
        <w:rPr>
          <w:rFonts w:ascii="Verdana" w:eastAsia="Verdana" w:hAnsi="Verdana" w:cs="Verdana"/>
          <w:kern w:val="0"/>
          <w:sz w:val="18"/>
          <w:szCs w:val="15"/>
        </w:rPr>
      </w:pPr>
    </w:p>
    <w:p w14:paraId="440FCDC8" w14:textId="77777777" w:rsidR="00AA4B83" w:rsidRPr="00AA4B83" w:rsidRDefault="00AA4B83" w:rsidP="00AA4B83">
      <w:pPr>
        <w:suppressAutoHyphens w:val="0"/>
        <w:autoSpaceDE w:val="0"/>
        <w:spacing w:before="1"/>
        <w:ind w:left="221"/>
        <w:jc w:val="center"/>
        <w:textAlignment w:val="auto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</w:pPr>
      <w:r w:rsidRPr="00AA4B83"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  <w:t>DICHIARA</w:t>
      </w:r>
      <w:r w:rsidRPr="00AA4B83">
        <w:rPr>
          <w:rFonts w:ascii="Verdana" w:eastAsia="Verdana" w:hAnsi="Verdana" w:cs="Verdana"/>
          <w:b/>
          <w:bCs/>
          <w:spacing w:val="-4"/>
          <w:kern w:val="0"/>
          <w:sz w:val="18"/>
          <w:szCs w:val="18"/>
          <w:lang w:val="it-IT"/>
        </w:rPr>
        <w:t xml:space="preserve"> </w:t>
      </w:r>
      <w:r w:rsidRPr="00AA4B83">
        <w:rPr>
          <w:rFonts w:ascii="Verdana" w:eastAsia="Verdana" w:hAnsi="Verdana" w:cs="Verdana"/>
          <w:b/>
          <w:bCs/>
          <w:spacing w:val="-2"/>
          <w:kern w:val="0"/>
          <w:sz w:val="18"/>
          <w:szCs w:val="18"/>
          <w:lang w:val="it-IT"/>
        </w:rPr>
        <w:t>ALTRESI’</w:t>
      </w:r>
    </w:p>
    <w:p w14:paraId="2D564C05" w14:textId="77777777" w:rsidR="00AA4B83" w:rsidRPr="00AA4B83" w:rsidRDefault="00AA4B83" w:rsidP="00AA4B83">
      <w:pPr>
        <w:suppressAutoHyphens w:val="0"/>
        <w:autoSpaceDE w:val="0"/>
        <w:spacing w:before="131"/>
        <w:textAlignment w:val="auto"/>
        <w:rPr>
          <w:rFonts w:ascii="Verdana" w:eastAsia="Verdana" w:hAnsi="Verdana" w:cs="Verdana"/>
          <w:b/>
          <w:kern w:val="0"/>
          <w:sz w:val="18"/>
          <w:szCs w:val="15"/>
          <w:lang w:val="it-IT"/>
        </w:rPr>
      </w:pPr>
    </w:p>
    <w:p w14:paraId="62AF37E7" w14:textId="77777777" w:rsidR="00AA4B83" w:rsidRPr="00AA4B83" w:rsidRDefault="00AA4B83" w:rsidP="00AA4B83">
      <w:pPr>
        <w:suppressAutoHyphens w:val="0"/>
        <w:autoSpaceDE w:val="0"/>
        <w:ind w:left="2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possedere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seguenti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titoli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studio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e/o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competenze</w:t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professionali:</w:t>
      </w:r>
    </w:p>
    <w:p w14:paraId="77007BD2" w14:textId="77777777" w:rsidR="00AA4B83" w:rsidRPr="00AA4B83" w:rsidRDefault="00AA4B83" w:rsidP="00AA4B83">
      <w:pPr>
        <w:suppressAutoHyphens w:val="0"/>
        <w:autoSpaceDE w:val="0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689B1E7F" w14:textId="77777777" w:rsidR="00AA4B83" w:rsidRPr="00AA4B83" w:rsidRDefault="00AA4B83" w:rsidP="00AA4B83">
      <w:pPr>
        <w:suppressAutoHyphens w:val="0"/>
        <w:autoSpaceDE w:val="0"/>
        <w:spacing w:before="20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21EDEE0B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</w:tabs>
        <w:suppressAutoHyphens w:val="0"/>
        <w:autoSpaceDE w:val="0"/>
        <w:spacing w:line="240" w:lineRule="exact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diploma</w:t>
      </w:r>
      <w:r w:rsidRPr="00AA4B83">
        <w:rPr>
          <w:rFonts w:ascii="Verdana" w:eastAsia="Verdana" w:hAnsi="Verdana" w:cs="Verdana"/>
          <w:spacing w:val="79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scuola</w:t>
      </w:r>
      <w:r w:rsidRPr="00AA4B83">
        <w:rPr>
          <w:rFonts w:ascii="Verdana" w:eastAsia="Verdana" w:hAnsi="Verdana" w:cs="Verdana"/>
          <w:spacing w:val="48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secondaria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secondo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grado</w:t>
      </w:r>
      <w:r w:rsidRPr="00AA4B83">
        <w:rPr>
          <w:rFonts w:ascii="Verdana" w:eastAsia="Verdana" w:hAnsi="Verdana" w:cs="Verdana"/>
          <w:spacing w:val="78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conseguito</w:t>
      </w:r>
      <w:r w:rsidRPr="00AA4B83">
        <w:rPr>
          <w:rFonts w:ascii="Verdana" w:eastAsia="Verdana" w:hAnsi="Verdana" w:cs="Verdana"/>
          <w:spacing w:val="50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presso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istituto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codice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meccanografico:</w:t>
      </w:r>
    </w:p>
    <w:p w14:paraId="3FD1D1CC" w14:textId="77777777" w:rsidR="00AA4B83" w:rsidRPr="00AA4B83" w:rsidRDefault="00AA4B83" w:rsidP="00AA4B83">
      <w:pPr>
        <w:tabs>
          <w:tab w:val="left" w:pos="2213"/>
          <w:tab w:val="left" w:pos="6365"/>
          <w:tab w:val="left" w:pos="9236"/>
        </w:tabs>
        <w:suppressAutoHyphens w:val="0"/>
        <w:autoSpaceDE w:val="0"/>
        <w:spacing w:line="214" w:lineRule="exact"/>
        <w:ind w:left="49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,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denominazione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scuola:</w:t>
      </w:r>
      <w:r w:rsidRPr="00AA4B83">
        <w:rPr>
          <w:rFonts w:ascii="Verdana" w:eastAsia="Verdana" w:hAnsi="Verdana" w:cs="Verdana"/>
          <w:spacing w:val="5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,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comune:</w:t>
      </w:r>
      <w:r w:rsidRPr="00AA4B83">
        <w:rPr>
          <w:rFonts w:ascii="Verdana" w:eastAsia="Verdana" w:hAnsi="Verdana" w:cs="Verdana"/>
          <w:spacing w:val="5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 provincia:</w:t>
      </w:r>
    </w:p>
    <w:p w14:paraId="6F6A429E" w14:textId="77777777" w:rsidR="00AA4B83" w:rsidRPr="00AA4B83" w:rsidRDefault="00AA4B83" w:rsidP="00AA4B83">
      <w:pPr>
        <w:tabs>
          <w:tab w:val="left" w:pos="2213"/>
        </w:tabs>
        <w:suppressAutoHyphens w:val="0"/>
        <w:autoSpaceDE w:val="0"/>
        <w:ind w:left="49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;</w:t>
      </w:r>
    </w:p>
    <w:p w14:paraId="5A8A9A7D" w14:textId="77777777" w:rsidR="00AA4B83" w:rsidRPr="00AA4B83" w:rsidRDefault="00AA4B83" w:rsidP="00AA4B83">
      <w:pPr>
        <w:suppressAutoHyphens w:val="0"/>
        <w:autoSpaceDE w:val="0"/>
        <w:spacing w:before="2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12558741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9111"/>
        </w:tabs>
        <w:suppressAutoHyphens w:val="0"/>
        <w:autoSpaceDE w:val="0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Laurea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V.O./specialistica/magistrale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in</w:t>
      </w:r>
      <w:r w:rsidRPr="00AA4B83">
        <w:rPr>
          <w:rFonts w:ascii="Verdana" w:eastAsia="Verdana" w:hAnsi="Verdana" w:cs="Verdana"/>
          <w:spacing w:val="10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conseguita</w:t>
      </w:r>
    </w:p>
    <w:p w14:paraId="763273EB" w14:textId="77777777" w:rsidR="00AA4B83" w:rsidRPr="00AA4B83" w:rsidRDefault="00AA4B83" w:rsidP="00AA4B83">
      <w:pPr>
        <w:tabs>
          <w:tab w:val="left" w:pos="5456"/>
          <w:tab w:val="left" w:pos="7468"/>
          <w:tab w:val="left" w:pos="9873"/>
        </w:tabs>
        <w:suppressAutoHyphens w:val="0"/>
        <w:autoSpaceDE w:val="0"/>
        <w:spacing w:before="24"/>
        <w:ind w:left="496"/>
        <w:textAlignment w:val="auto"/>
        <w:rPr>
          <w:rFonts w:ascii="Times New Roman" w:eastAsia="Verdana" w:hAnsi="Times New Roman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presso l’Università di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 votazione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</w:p>
    <w:p w14:paraId="0895FE21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9121"/>
        </w:tabs>
        <w:suppressAutoHyphens w:val="0"/>
        <w:autoSpaceDE w:val="0"/>
        <w:spacing w:before="151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Laurea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triennale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in</w:t>
      </w:r>
      <w:r w:rsidRPr="00AA4B83">
        <w:rPr>
          <w:rFonts w:ascii="Verdana" w:eastAsia="Verdana" w:hAnsi="Verdana" w:cs="Verdana"/>
          <w:spacing w:val="9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conseguita</w:t>
      </w:r>
    </w:p>
    <w:p w14:paraId="7D42DFEC" w14:textId="77777777" w:rsidR="00AA4B83" w:rsidRPr="00AA4B83" w:rsidRDefault="00AA4B83" w:rsidP="00AA4B83">
      <w:pPr>
        <w:tabs>
          <w:tab w:val="left" w:pos="5456"/>
          <w:tab w:val="left" w:pos="7468"/>
          <w:tab w:val="left" w:pos="9873"/>
        </w:tabs>
        <w:suppressAutoHyphens w:val="0"/>
        <w:autoSpaceDE w:val="0"/>
        <w:spacing w:before="25"/>
        <w:ind w:left="496"/>
        <w:textAlignment w:val="auto"/>
        <w:rPr>
          <w:rFonts w:ascii="Times New Roman" w:eastAsia="Verdana" w:hAnsi="Times New Roman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presso l’Università di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 votazione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</w:p>
    <w:p w14:paraId="099559D2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8802"/>
          <w:tab w:val="left" w:pos="10252"/>
        </w:tabs>
        <w:suppressAutoHyphens w:val="0"/>
        <w:autoSpaceDE w:val="0"/>
        <w:spacing w:before="154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Dottorato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ricerca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in</w:t>
      </w:r>
      <w:r w:rsidRPr="00AA4B83">
        <w:rPr>
          <w:rFonts w:ascii="Verdana" w:eastAsia="Verdana" w:hAnsi="Verdana" w:cs="Verdana"/>
          <w:spacing w:val="6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 ciclo</w:t>
      </w:r>
      <w:r w:rsidRPr="00AA4B83">
        <w:rPr>
          <w:rFonts w:ascii="Verdana" w:eastAsia="Verdana" w:hAnsi="Verdana" w:cs="Verdana"/>
          <w:spacing w:val="6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41A39525" w14:textId="77777777" w:rsidR="00AA4B83" w:rsidRPr="00AA4B83" w:rsidRDefault="00AA4B83" w:rsidP="00AA4B83">
      <w:pPr>
        <w:tabs>
          <w:tab w:val="left" w:pos="5693"/>
          <w:tab w:val="left" w:pos="7931"/>
        </w:tabs>
        <w:suppressAutoHyphens w:val="0"/>
        <w:autoSpaceDE w:val="0"/>
        <w:spacing w:before="24"/>
        <w:ind w:left="496"/>
        <w:textAlignment w:val="auto"/>
        <w:rPr>
          <w:rFonts w:ascii="Times New Roman" w:eastAsia="Verdana" w:hAnsi="Times New Roman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conseguito presso l’Università di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</w:p>
    <w:p w14:paraId="3B9D8DB3" w14:textId="77777777" w:rsidR="00AA4B83" w:rsidRPr="00AA4B83" w:rsidRDefault="00AA4B83" w:rsidP="00AA4B83">
      <w:pPr>
        <w:numPr>
          <w:ilvl w:val="0"/>
          <w:numId w:val="5"/>
        </w:numPr>
        <w:tabs>
          <w:tab w:val="left" w:pos="425"/>
          <w:tab w:val="left" w:pos="10179"/>
        </w:tabs>
        <w:suppressAutoHyphens w:val="0"/>
        <w:autoSpaceDE w:val="0"/>
        <w:spacing w:before="153"/>
        <w:ind w:left="425" w:right="23" w:hanging="425"/>
        <w:jc w:val="center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Diploma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specializzazione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universitario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durata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pluriennale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in</w:t>
      </w:r>
      <w:r w:rsidRPr="00AA4B83">
        <w:rPr>
          <w:rFonts w:ascii="Verdana" w:eastAsia="Verdana" w:hAnsi="Verdana" w:cs="Verdana"/>
          <w:spacing w:val="47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2651DD07" w14:textId="77777777" w:rsidR="00AA4B83" w:rsidRPr="00AA4B83" w:rsidRDefault="00AA4B83" w:rsidP="00AA4B83">
      <w:pPr>
        <w:tabs>
          <w:tab w:val="left" w:pos="4993"/>
          <w:tab w:val="left" w:pos="7118"/>
          <w:tab w:val="left" w:pos="9408"/>
        </w:tabs>
        <w:suppressAutoHyphens w:val="0"/>
        <w:autoSpaceDE w:val="0"/>
        <w:spacing w:before="25"/>
        <w:ind w:left="26"/>
        <w:jc w:val="center"/>
        <w:textAlignment w:val="auto"/>
        <w:rPr>
          <w:rFonts w:ascii="Times New Roman" w:eastAsia="Verdana" w:hAnsi="Times New Roman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conseguito presso l’Università di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 votazione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</w:p>
    <w:p w14:paraId="2D991695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5372"/>
          <w:tab w:val="left" w:pos="7382"/>
          <w:tab w:val="left" w:pos="10242"/>
        </w:tabs>
        <w:suppressAutoHyphens w:val="0"/>
        <w:autoSpaceDE w:val="0"/>
        <w:spacing w:before="151" w:line="264" w:lineRule="auto"/>
        <w:ind w:left="496" w:right="103" w:hanging="42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Diploma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perfezionamento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post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diploma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post-laurea,</w:t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master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universitario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livello,</w:t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corrispondenti a 60 CFU, conseguito presso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 votazione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65041F14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9042"/>
        </w:tabs>
        <w:suppressAutoHyphens w:val="0"/>
        <w:autoSpaceDE w:val="0"/>
        <w:spacing w:before="131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Certificato</w:t>
      </w:r>
      <w:r w:rsidRPr="00AA4B83">
        <w:rPr>
          <w:rFonts w:ascii="Verdana" w:eastAsia="Verdana" w:hAnsi="Verdana" w:cs="Verdana"/>
          <w:spacing w:val="3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linguistico</w:t>
      </w:r>
      <w:r w:rsidRPr="00AA4B83">
        <w:rPr>
          <w:rFonts w:ascii="Verdana" w:eastAsia="Verdana" w:hAnsi="Verdana" w:cs="Verdana"/>
          <w:spacing w:val="3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3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livello</w:t>
      </w:r>
      <w:r w:rsidRPr="00AA4B83">
        <w:rPr>
          <w:rFonts w:ascii="Verdana" w:eastAsia="Verdana" w:hAnsi="Verdana" w:cs="Verdana"/>
          <w:spacing w:val="36"/>
          <w:kern w:val="0"/>
          <w:sz w:val="18"/>
          <w:lang w:val="it-IT"/>
        </w:rPr>
        <w:t xml:space="preserve">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5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B2</w:t>
      </w:r>
      <w:r w:rsidRPr="00AA4B83">
        <w:rPr>
          <w:rFonts w:ascii="Verdana" w:eastAsia="Verdana" w:hAnsi="Verdana" w:cs="Verdana"/>
          <w:spacing w:val="32"/>
          <w:kern w:val="0"/>
          <w:sz w:val="18"/>
          <w:lang w:val="it-IT"/>
        </w:rPr>
        <w:t xml:space="preserve"> 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5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C1</w:t>
      </w:r>
      <w:r w:rsidRPr="00AA4B83">
        <w:rPr>
          <w:rFonts w:ascii="Verdana" w:eastAsia="Verdana" w:hAnsi="Verdana" w:cs="Verdana"/>
          <w:spacing w:val="34"/>
          <w:kern w:val="0"/>
          <w:sz w:val="18"/>
          <w:lang w:val="it-IT"/>
        </w:rPr>
        <w:t xml:space="preserve"> 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5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C2</w:t>
      </w:r>
      <w:r w:rsidRPr="00AA4B83">
        <w:rPr>
          <w:rFonts w:ascii="Verdana" w:eastAsia="Verdana" w:hAnsi="Verdana" w:cs="Verdana"/>
          <w:spacing w:val="3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3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lingua</w:t>
      </w:r>
      <w:r w:rsidRPr="00AA4B83">
        <w:rPr>
          <w:rFonts w:ascii="Verdana" w:eastAsia="Verdana" w:hAnsi="Verdana" w:cs="Verdana"/>
          <w:spacing w:val="3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spacing w:val="-28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rilasciato</w:t>
      </w:r>
      <w:r w:rsidRPr="00AA4B83">
        <w:rPr>
          <w:rFonts w:ascii="Verdana" w:eastAsia="Verdana" w:hAnsi="Verdana" w:cs="Verdana"/>
          <w:spacing w:val="2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da</w:t>
      </w:r>
    </w:p>
    <w:p w14:paraId="6A293102" w14:textId="77777777" w:rsidR="00AA4B83" w:rsidRPr="00AA4B83" w:rsidRDefault="00AA4B83" w:rsidP="00AA4B83">
      <w:pPr>
        <w:tabs>
          <w:tab w:val="left" w:pos="6944"/>
          <w:tab w:val="left" w:pos="9411"/>
        </w:tabs>
        <w:suppressAutoHyphens w:val="0"/>
        <w:autoSpaceDE w:val="0"/>
        <w:spacing w:before="25"/>
        <w:ind w:left="28"/>
        <w:jc w:val="center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494A0566" w14:textId="77777777" w:rsidR="00AA4B83" w:rsidRPr="00AA4B83" w:rsidRDefault="00AA4B83" w:rsidP="00AA4B83">
      <w:pPr>
        <w:numPr>
          <w:ilvl w:val="0"/>
          <w:numId w:val="5"/>
        </w:numPr>
        <w:tabs>
          <w:tab w:val="left" w:pos="425"/>
        </w:tabs>
        <w:suppressAutoHyphens w:val="0"/>
        <w:autoSpaceDE w:val="0"/>
        <w:spacing w:before="153"/>
        <w:ind w:left="425" w:right="65" w:hanging="425"/>
        <w:jc w:val="center"/>
        <w:textAlignment w:val="auto"/>
        <w:rPr>
          <w:rFonts w:ascii="Wingdings" w:eastAsia="Verdana" w:hAnsi="Wingdings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Abilitazione</w:t>
      </w:r>
      <w:r w:rsidRPr="00AA4B83">
        <w:rPr>
          <w:rFonts w:ascii="Verdana" w:eastAsia="Verdana" w:hAnsi="Verdana" w:cs="Verdana"/>
          <w:spacing w:val="8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all’esercizio</w:t>
      </w:r>
      <w:r w:rsidRPr="00AA4B83">
        <w:rPr>
          <w:rFonts w:ascii="Verdana" w:eastAsia="Verdana" w:hAnsi="Verdana" w:cs="Verdana"/>
          <w:spacing w:val="9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della</w:t>
      </w:r>
      <w:r w:rsidRPr="00AA4B83">
        <w:rPr>
          <w:rFonts w:ascii="Verdana" w:eastAsia="Verdana" w:hAnsi="Verdana" w:cs="Verdana"/>
          <w:spacing w:val="8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professione</w:t>
      </w:r>
      <w:r w:rsidRPr="00AA4B83">
        <w:rPr>
          <w:rFonts w:ascii="Verdana" w:eastAsia="Verdana" w:hAnsi="Verdana" w:cs="Verdana"/>
          <w:spacing w:val="8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17"/>
          <w:kern w:val="0"/>
          <w:sz w:val="18"/>
          <w:lang w:val="it-IT"/>
        </w:rPr>
        <w:t xml:space="preserve">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27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commercialista</w:t>
      </w:r>
      <w:r w:rsidRPr="00AA4B83">
        <w:rPr>
          <w:rFonts w:ascii="Verdana" w:eastAsia="Verdana" w:hAnsi="Verdana" w:cs="Verdana"/>
          <w:spacing w:val="50"/>
          <w:w w:val="150"/>
          <w:kern w:val="0"/>
          <w:sz w:val="18"/>
          <w:lang w:val="it-IT"/>
        </w:rPr>
        <w:t xml:space="preserve">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27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revisore</w:t>
      </w:r>
      <w:r w:rsidRPr="00AA4B83">
        <w:rPr>
          <w:rFonts w:ascii="Verdana" w:eastAsia="Verdana" w:hAnsi="Verdana" w:cs="Verdana"/>
          <w:spacing w:val="9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legale</w:t>
      </w:r>
      <w:r w:rsidRPr="00AA4B83">
        <w:rPr>
          <w:rFonts w:ascii="Verdana" w:eastAsia="Verdana" w:hAnsi="Verdana" w:cs="Verdana"/>
          <w:spacing w:val="51"/>
          <w:w w:val="150"/>
          <w:kern w:val="0"/>
          <w:sz w:val="18"/>
          <w:lang w:val="it-IT"/>
        </w:rPr>
        <w:t xml:space="preserve">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27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revisore</w:t>
      </w:r>
      <w:r w:rsidRPr="00AA4B83">
        <w:rPr>
          <w:rFonts w:ascii="Verdana" w:eastAsia="Verdana" w:hAnsi="Verdana" w:cs="Verdana"/>
          <w:spacing w:val="9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contabile</w:t>
      </w:r>
      <w:r w:rsidRPr="00AA4B83">
        <w:rPr>
          <w:rFonts w:ascii="Verdana" w:eastAsia="Verdana" w:hAnsi="Verdana" w:cs="Verdana"/>
          <w:spacing w:val="51"/>
          <w:w w:val="150"/>
          <w:kern w:val="0"/>
          <w:sz w:val="18"/>
          <w:lang w:val="it-IT"/>
        </w:rPr>
        <w:t xml:space="preserve"> </w:t>
      </w:r>
      <w:r w:rsidRPr="00AA4B83">
        <w:rPr>
          <w:rFonts w:ascii="Wingdings" w:eastAsia="Verdana" w:hAnsi="Wingdings" w:cs="Verdana"/>
          <w:spacing w:val="-10"/>
          <w:kern w:val="0"/>
          <w:sz w:val="18"/>
          <w:lang w:val="it-IT"/>
        </w:rPr>
        <w:t></w:t>
      </w:r>
    </w:p>
    <w:p w14:paraId="37BDF492" w14:textId="77777777" w:rsidR="00AA4B83" w:rsidRPr="00AA4B83" w:rsidRDefault="00AA4B83" w:rsidP="00AA4B83">
      <w:pPr>
        <w:tabs>
          <w:tab w:val="left" w:pos="7693"/>
          <w:tab w:val="left" w:pos="9588"/>
        </w:tabs>
        <w:suppressAutoHyphens w:val="0"/>
        <w:autoSpaceDE w:val="0"/>
        <w:spacing w:before="25"/>
        <w:ind w:left="49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avvocato conseguita presso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0D5C48B4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2011"/>
          <w:tab w:val="left" w:pos="3321"/>
          <w:tab w:val="left" w:pos="8638"/>
          <w:tab w:val="left" w:pos="8877"/>
          <w:tab w:val="left" w:pos="9979"/>
        </w:tabs>
        <w:suppressAutoHyphens w:val="0"/>
        <w:autoSpaceDE w:val="0"/>
        <w:spacing w:before="151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Certificazione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informatica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rilasciata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>da</w:t>
      </w:r>
    </w:p>
    <w:p w14:paraId="285DD5B1" w14:textId="77777777" w:rsidR="00AA4B83" w:rsidRPr="00AA4B83" w:rsidRDefault="00AA4B83" w:rsidP="00AA4B83">
      <w:pPr>
        <w:tabs>
          <w:tab w:val="left" w:pos="7868"/>
          <w:tab w:val="left" w:pos="9880"/>
        </w:tabs>
        <w:suppressAutoHyphens w:val="0"/>
        <w:autoSpaceDE w:val="0"/>
        <w:spacing w:before="24"/>
        <w:ind w:left="49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32DBB8E6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7110"/>
          <w:tab w:val="left" w:pos="9119"/>
        </w:tabs>
        <w:suppressAutoHyphens w:val="0"/>
        <w:autoSpaceDE w:val="0"/>
        <w:spacing w:before="154" w:line="264" w:lineRule="auto"/>
        <w:ind w:left="496" w:right="150" w:hanging="42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Attestato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partecipazione</w:t>
      </w:r>
      <w:r w:rsidRPr="00AA4B83">
        <w:rPr>
          <w:rFonts w:ascii="Verdana" w:eastAsia="Verdana" w:hAnsi="Verdana" w:cs="Verdana"/>
          <w:spacing w:val="-1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</w:t>
      </w:r>
      <w:r w:rsidRPr="00AA4B83">
        <w:rPr>
          <w:rFonts w:ascii="Verdana" w:eastAsia="Verdana" w:hAnsi="Verdana" w:cs="Verdana"/>
          <w:spacing w:val="-1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corso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formazione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relativo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al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profilo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appartenenza</w:t>
      </w:r>
      <w:r w:rsidRPr="00AA4B83">
        <w:rPr>
          <w:rFonts w:ascii="Verdana" w:eastAsia="Verdana" w:hAnsi="Verdana" w:cs="Verdana"/>
          <w:spacing w:val="-1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durata</w:t>
      </w:r>
      <w:r w:rsidRPr="00AA4B83">
        <w:rPr>
          <w:rFonts w:ascii="Verdana" w:eastAsia="Verdana" w:hAnsi="Verdana" w:cs="Verdana"/>
          <w:spacing w:val="-1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pari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ad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almeno 20 ore, rilasciato da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325121FA" w14:textId="77777777" w:rsidR="00AA4B83" w:rsidRPr="00AA4B83" w:rsidRDefault="00AA4B83" w:rsidP="00AA4B83">
      <w:pPr>
        <w:numPr>
          <w:ilvl w:val="0"/>
          <w:numId w:val="5"/>
        </w:numPr>
        <w:tabs>
          <w:tab w:val="left" w:pos="427"/>
          <w:tab w:val="left" w:pos="429"/>
        </w:tabs>
        <w:suppressAutoHyphens w:val="0"/>
        <w:autoSpaceDE w:val="0"/>
        <w:spacing w:before="132" w:line="264" w:lineRule="auto"/>
        <w:ind w:left="429" w:right="139"/>
        <w:textAlignment w:val="auto"/>
        <w:rPr>
          <w:rFonts w:ascii="Verdana" w:eastAsia="Verdana" w:hAnsi="Verdana" w:cs="Verdana"/>
          <w:i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avere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prestato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il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seguente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servizio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in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qualità</w:t>
      </w:r>
      <w:r w:rsidRPr="00AA4B83">
        <w:rPr>
          <w:rFonts w:ascii="Verdana" w:eastAsia="Verdana" w:hAnsi="Verdana" w:cs="Verdana"/>
          <w:spacing w:val="-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di </w:t>
      </w:r>
      <w:r w:rsidRPr="00AA4B83">
        <w:rPr>
          <w:rFonts w:ascii="Verdana" w:eastAsia="Verdana" w:hAnsi="Verdana" w:cs="Verdana"/>
          <w:b/>
          <w:kern w:val="0"/>
          <w:sz w:val="18"/>
          <w:lang w:val="it-IT"/>
        </w:rPr>
        <w:t>D.S.G.A.</w:t>
      </w:r>
      <w:r w:rsidRPr="00AA4B83">
        <w:rPr>
          <w:rFonts w:ascii="Verdana" w:eastAsia="Verdana" w:hAnsi="Verdana" w:cs="Verdana"/>
          <w:b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o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b/>
          <w:kern w:val="0"/>
          <w:sz w:val="18"/>
          <w:lang w:val="it-IT"/>
        </w:rPr>
        <w:t>assistente</w:t>
      </w:r>
      <w:r w:rsidRPr="00AA4B83">
        <w:rPr>
          <w:rFonts w:ascii="Verdana" w:eastAsia="Verdana" w:hAnsi="Verdana" w:cs="Verdana"/>
          <w:b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b/>
          <w:kern w:val="0"/>
          <w:sz w:val="18"/>
          <w:lang w:val="it-IT"/>
        </w:rPr>
        <w:t xml:space="preserve">amministrativo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(</w:t>
      </w:r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>indicare</w:t>
      </w:r>
      <w:r w:rsidRPr="00AA4B83">
        <w:rPr>
          <w:rFonts w:ascii="Verdana" w:eastAsia="Verdana" w:hAnsi="Verdana" w:cs="Verdana"/>
          <w:i/>
          <w:spacing w:val="-5"/>
          <w:kern w:val="0"/>
          <w:sz w:val="18"/>
          <w:lang w:val="it-IT"/>
        </w:rPr>
        <w:t xml:space="preserve"> </w:t>
      </w:r>
      <w:proofErr w:type="spellStart"/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>l’a.s.</w:t>
      </w:r>
      <w:proofErr w:type="spellEnd"/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>,</w:t>
      </w:r>
      <w:r w:rsidRPr="00AA4B83">
        <w:rPr>
          <w:rFonts w:ascii="Verdana" w:eastAsia="Verdana" w:hAnsi="Verdana" w:cs="Verdana"/>
          <w:i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>il profilo professionale, l’istituto, il giorno di inizio e fine del servizio)</w:t>
      </w:r>
    </w:p>
    <w:p w14:paraId="6D91462A" w14:textId="77777777" w:rsidR="00AA4B83" w:rsidRDefault="00AA4B83" w:rsidP="00AA4B83">
      <w:pPr>
        <w:tabs>
          <w:tab w:val="left" w:pos="6960"/>
        </w:tabs>
        <w:suppressAutoHyphens w:val="0"/>
        <w:autoSpaceDE w:val="0"/>
        <w:spacing w:line="264" w:lineRule="auto"/>
        <w:textAlignment w:val="auto"/>
        <w:rPr>
          <w:rFonts w:ascii="Verdana" w:eastAsia="Verdana" w:hAnsi="Verdana" w:cs="Verdana"/>
          <w:i/>
          <w:kern w:val="0"/>
          <w:sz w:val="18"/>
          <w:lang w:val="it-IT"/>
        </w:rPr>
      </w:pPr>
      <w:r>
        <w:rPr>
          <w:rFonts w:ascii="Verdana" w:eastAsia="Verdana" w:hAnsi="Verdana" w:cs="Verdana"/>
          <w:i/>
          <w:kern w:val="0"/>
          <w:sz w:val="18"/>
          <w:lang w:val="it-IT"/>
        </w:rPr>
        <w:tab/>
      </w:r>
    </w:p>
    <w:p w14:paraId="793DAAFF" w14:textId="77777777" w:rsidR="00AA4B83" w:rsidRPr="00AA4B83" w:rsidRDefault="00AA4B83" w:rsidP="00AA4B83">
      <w:pPr>
        <w:tabs>
          <w:tab w:val="left" w:pos="6960"/>
        </w:tabs>
        <w:rPr>
          <w:rFonts w:ascii="Verdana" w:eastAsia="Verdana" w:hAnsi="Verdana" w:cs="Verdana"/>
          <w:sz w:val="18"/>
          <w:lang w:val="it-IT"/>
        </w:rPr>
        <w:sectPr w:rsidR="00AA4B83" w:rsidRPr="00AA4B83" w:rsidSect="00AA4B83">
          <w:pgSz w:w="11910" w:h="16840"/>
          <w:pgMar w:top="760" w:right="708" w:bottom="1180" w:left="850" w:header="0" w:footer="937" w:gutter="0"/>
          <w:cols w:space="720"/>
        </w:sectPr>
      </w:pPr>
      <w:r>
        <w:rPr>
          <w:rFonts w:ascii="Verdana" w:eastAsia="Verdana" w:hAnsi="Verdana" w:cs="Verdana"/>
          <w:sz w:val="18"/>
          <w:lang w:val="it-IT"/>
        </w:rPr>
        <w:tab/>
      </w:r>
    </w:p>
    <w:p w14:paraId="4DD5EEA6" w14:textId="77777777" w:rsidR="00AA4B83" w:rsidRPr="00AA4B83" w:rsidRDefault="00AA4B83" w:rsidP="00AA4B83">
      <w:pPr>
        <w:suppressAutoHyphens w:val="0"/>
        <w:autoSpaceDE w:val="0"/>
        <w:spacing w:before="60"/>
        <w:textAlignment w:val="auto"/>
        <w:rPr>
          <w:rFonts w:ascii="Verdana" w:eastAsia="Verdana" w:hAnsi="Verdana" w:cs="Verdana"/>
          <w:i/>
          <w:kern w:val="0"/>
          <w:sz w:val="18"/>
          <w:szCs w:val="15"/>
          <w:lang w:val="it-IT"/>
        </w:rPr>
      </w:pPr>
    </w:p>
    <w:p w14:paraId="23313371" w14:textId="77777777" w:rsidR="00AA4B83" w:rsidRPr="00AA4B83" w:rsidRDefault="00AA4B83" w:rsidP="00AA4B83">
      <w:pPr>
        <w:suppressAutoHyphens w:val="0"/>
        <w:autoSpaceDE w:val="0"/>
        <w:jc w:val="right"/>
        <w:textAlignment w:val="auto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</w:pPr>
      <w:r w:rsidRPr="00AA4B83">
        <w:rPr>
          <w:rFonts w:ascii="Verdana" w:eastAsia="Verdana" w:hAnsi="Verdana" w:cs="Verdana"/>
          <w:b/>
          <w:bCs/>
          <w:spacing w:val="-4"/>
          <w:kern w:val="0"/>
          <w:sz w:val="18"/>
          <w:szCs w:val="18"/>
          <w:lang w:val="it-IT"/>
        </w:rPr>
        <w:t>A.S.</w:t>
      </w:r>
    </w:p>
    <w:p w14:paraId="318F476D" w14:textId="77777777" w:rsidR="00AA4B83" w:rsidRPr="00AA4B83" w:rsidRDefault="00AA4B83" w:rsidP="00AA4B83">
      <w:pPr>
        <w:suppressAutoHyphens w:val="0"/>
        <w:autoSpaceDE w:val="0"/>
        <w:spacing w:before="73"/>
        <w:ind w:left="758" w:right="38"/>
        <w:jc w:val="center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lang w:val="it-IT"/>
        </w:rPr>
        <w:br w:type="column"/>
      </w:r>
      <w:r w:rsidRPr="00AA4B83">
        <w:rPr>
          <w:rFonts w:ascii="Verdana" w:eastAsia="Verdana" w:hAnsi="Verdana" w:cs="Verdana"/>
          <w:b/>
          <w:spacing w:val="-2"/>
          <w:kern w:val="0"/>
          <w:sz w:val="16"/>
          <w:lang w:val="it-IT"/>
        </w:rPr>
        <w:t xml:space="preserve">PROFILO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(AA o 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DSGA)</w:t>
      </w:r>
    </w:p>
    <w:p w14:paraId="60B3DE1D" w14:textId="77777777" w:rsidR="00AA4B83" w:rsidRPr="00AA4B83" w:rsidRDefault="00AA4B83" w:rsidP="00AA4B83">
      <w:pPr>
        <w:suppressAutoHyphens w:val="0"/>
        <w:autoSpaceDE w:val="0"/>
        <w:spacing w:before="60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lang w:val="it-IT"/>
        </w:rPr>
        <w:br w:type="column"/>
      </w:r>
    </w:p>
    <w:p w14:paraId="6F5CDD3E" w14:textId="77777777" w:rsidR="00AA4B83" w:rsidRPr="00AA4B83" w:rsidRDefault="00AA4B83" w:rsidP="00AA4B83">
      <w:pPr>
        <w:tabs>
          <w:tab w:val="left" w:pos="3077"/>
          <w:tab w:val="left" w:pos="4952"/>
        </w:tabs>
        <w:suppressAutoHyphens w:val="0"/>
        <w:autoSpaceDE w:val="0"/>
        <w:ind w:left="9"/>
        <w:jc w:val="center"/>
        <w:textAlignment w:val="auto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</w:pPr>
      <w:r w:rsidRPr="00AA4B83">
        <w:rPr>
          <w:rFonts w:ascii="Verdana" w:eastAsia="Verdana" w:hAnsi="Verdana" w:cs="Verdana"/>
          <w:b/>
          <w:bCs/>
          <w:spacing w:val="-2"/>
          <w:kern w:val="0"/>
          <w:sz w:val="18"/>
          <w:szCs w:val="18"/>
          <w:lang w:val="it-IT"/>
        </w:rPr>
        <w:t>ISTITUTO</w:t>
      </w:r>
      <w:r w:rsidRPr="00AA4B83"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  <w:tab/>
      </w:r>
      <w:r w:rsidRPr="00AA4B83">
        <w:rPr>
          <w:rFonts w:ascii="Verdana" w:eastAsia="Verdana" w:hAnsi="Verdana" w:cs="Verdana"/>
          <w:b/>
          <w:bCs/>
          <w:spacing w:val="-5"/>
          <w:kern w:val="0"/>
          <w:sz w:val="18"/>
          <w:szCs w:val="18"/>
          <w:lang w:val="it-IT"/>
        </w:rPr>
        <w:t>DA</w:t>
      </w:r>
      <w:r w:rsidRPr="00AA4B83"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  <w:tab/>
      </w:r>
      <w:r w:rsidRPr="00AA4B83">
        <w:rPr>
          <w:rFonts w:ascii="Verdana" w:eastAsia="Verdana" w:hAnsi="Verdana" w:cs="Verdana"/>
          <w:b/>
          <w:bCs/>
          <w:spacing w:val="-10"/>
          <w:kern w:val="0"/>
          <w:sz w:val="18"/>
          <w:szCs w:val="18"/>
          <w:lang w:val="it-IT"/>
        </w:rPr>
        <w:t>A</w:t>
      </w:r>
    </w:p>
    <w:p w14:paraId="58A08424" w14:textId="77777777" w:rsidR="00AA4B83" w:rsidRPr="00AA4B83" w:rsidRDefault="00AA4B83" w:rsidP="00AA4B83">
      <w:pPr>
        <w:suppressAutoHyphens w:val="0"/>
        <w:autoSpaceDE w:val="0"/>
        <w:ind w:left="221"/>
        <w:jc w:val="center"/>
        <w:textAlignment w:val="auto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  <w:sectPr w:rsidR="00AA4B83" w:rsidRPr="00AA4B83" w:rsidSect="00AA4B83">
          <w:pgSz w:w="11910" w:h="16840"/>
          <w:pgMar w:top="760" w:right="708" w:bottom="1180" w:left="850" w:header="0" w:footer="937" w:gutter="0"/>
          <w:cols w:num="3" w:space="720" w:equalWidth="0">
            <w:col w:w="1299" w:space="40"/>
            <w:col w:w="1610" w:space="522"/>
            <w:col w:w="6881"/>
          </w:cols>
        </w:sectPr>
      </w:pPr>
    </w:p>
    <w:p w14:paraId="20FA3338" w14:textId="77777777" w:rsidR="00AA4B83" w:rsidRPr="00AA4B83" w:rsidRDefault="00AA4B83" w:rsidP="00AA4B83">
      <w:pPr>
        <w:suppressAutoHyphens w:val="0"/>
        <w:autoSpaceDE w:val="0"/>
        <w:spacing w:before="15"/>
        <w:textAlignment w:val="auto"/>
        <w:rPr>
          <w:rFonts w:ascii="Verdana" w:eastAsia="Verdana" w:hAnsi="Verdana" w:cs="Verdana"/>
          <w:b/>
          <w:kern w:val="0"/>
          <w:sz w:val="18"/>
          <w:szCs w:val="15"/>
          <w:lang w:val="it-IT"/>
        </w:rPr>
      </w:pPr>
    </w:p>
    <w:p w14:paraId="398BB287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8B65ADE" wp14:editId="56C89D9C">
                <wp:simplePos x="0" y="0"/>
                <wp:positionH relativeFrom="page">
                  <wp:posOffset>768400</wp:posOffset>
                </wp:positionH>
                <wp:positionV relativeFrom="paragraph">
                  <wp:posOffset>128789</wp:posOffset>
                </wp:positionV>
                <wp:extent cx="58166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2A1EF" id="Graphic 4" o:spid="_x0000_s1026" style="position:absolute;margin-left:60.5pt;margin-top:10.15pt;width:45.8pt;height: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695354E4" wp14:editId="3CECAC42">
                <wp:simplePos x="0" y="0"/>
                <wp:positionH relativeFrom="page">
                  <wp:posOffset>1401892</wp:posOffset>
                </wp:positionH>
                <wp:positionV relativeFrom="paragraph">
                  <wp:posOffset>128789</wp:posOffset>
                </wp:positionV>
                <wp:extent cx="29083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9F716" id="Graphic 5" o:spid="_x0000_s1026" style="position:absolute;margin-left:110.4pt;margin-top:10.15pt;width:22.9pt;height:.1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5E993C5D" wp14:editId="37AD9434">
                <wp:simplePos x="0" y="0"/>
                <wp:positionH relativeFrom="page">
                  <wp:posOffset>1848866</wp:posOffset>
                </wp:positionH>
                <wp:positionV relativeFrom="paragraph">
                  <wp:posOffset>122692</wp:posOffset>
                </wp:positionV>
                <wp:extent cx="58166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4CED8" id="Graphic 6" o:spid="_x0000_s1026" style="position:absolute;margin-left:145.6pt;margin-top:9.65pt;width:45.8pt;height:.1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AwCYQb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191B4F42" wp14:editId="47BC4B93">
                <wp:simplePos x="0" y="0"/>
                <wp:positionH relativeFrom="page">
                  <wp:posOffset>2547239</wp:posOffset>
                </wp:positionH>
                <wp:positionV relativeFrom="paragraph">
                  <wp:posOffset>128789</wp:posOffset>
                </wp:positionV>
                <wp:extent cx="210566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BBBF9" id="Graphic 7" o:spid="_x0000_s1026" style="position:absolute;margin-left:200.55pt;margin-top:10.15pt;width:165.8pt;height:.1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1DAC33E0" wp14:editId="724EDA4F">
                <wp:simplePos x="0" y="0"/>
                <wp:positionH relativeFrom="page">
                  <wp:posOffset>4853304</wp:posOffset>
                </wp:positionH>
                <wp:positionV relativeFrom="paragraph">
                  <wp:posOffset>128789</wp:posOffset>
                </wp:positionV>
                <wp:extent cx="29210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B9789" id="Graphic 8" o:spid="_x0000_s1026" style="position:absolute;margin-left:382.15pt;margin-top:10.15pt;width:23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561A02E8" wp14:editId="3EEE6203">
                <wp:simplePos x="0" y="0"/>
                <wp:positionH relativeFrom="page">
                  <wp:posOffset>5195747</wp:posOffset>
                </wp:positionH>
                <wp:positionV relativeFrom="paragraph">
                  <wp:posOffset>128789</wp:posOffset>
                </wp:positionV>
                <wp:extent cx="29210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B6D66" id="Graphic 9" o:spid="_x0000_s1026" style="position:absolute;margin-left:409.1pt;margin-top:10.15pt;width:23pt;height:.1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5A32DDDC" wp14:editId="6C7639C7">
                <wp:simplePos x="0" y="0"/>
                <wp:positionH relativeFrom="page">
                  <wp:posOffset>5538190</wp:posOffset>
                </wp:positionH>
                <wp:positionV relativeFrom="paragraph">
                  <wp:posOffset>128789</wp:posOffset>
                </wp:positionV>
                <wp:extent cx="29083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86D43" id="Graphic 10" o:spid="_x0000_s1026" style="position:absolute;margin-left:436.1pt;margin-top:10.15pt;width:22.9pt;height:.1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0E9386F9" wp14:editId="4CADC5B7">
                <wp:simplePos x="0" y="0"/>
                <wp:positionH relativeFrom="page">
                  <wp:posOffset>5996685</wp:posOffset>
                </wp:positionH>
                <wp:positionV relativeFrom="paragraph">
                  <wp:posOffset>128789</wp:posOffset>
                </wp:positionV>
                <wp:extent cx="29210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EC766" id="Graphic 11" o:spid="_x0000_s1026" style="position:absolute;margin-left:472.2pt;margin-top:10.15pt;width:23pt;height:.1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4186CD5B" wp14:editId="6B80E7A9">
                <wp:simplePos x="0" y="0"/>
                <wp:positionH relativeFrom="page">
                  <wp:posOffset>6339128</wp:posOffset>
                </wp:positionH>
                <wp:positionV relativeFrom="paragraph">
                  <wp:posOffset>128789</wp:posOffset>
                </wp:positionV>
                <wp:extent cx="29210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7DF39" id="Graphic 12" o:spid="_x0000_s1026" style="position:absolute;margin-left:499.15pt;margin-top:10.15pt;width:23pt;height:.1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4B4422CC" wp14:editId="0FF7D53D">
                <wp:simplePos x="0" y="0"/>
                <wp:positionH relativeFrom="page">
                  <wp:posOffset>6681572</wp:posOffset>
                </wp:positionH>
                <wp:positionV relativeFrom="paragraph">
                  <wp:posOffset>128789</wp:posOffset>
                </wp:positionV>
                <wp:extent cx="29083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8CDD9" id="Graphic 13" o:spid="_x0000_s1026" style="position:absolute;margin-left:526.1pt;margin-top:10.15pt;width:22.9pt;height:.1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3F4CADF3" w14:textId="77777777" w:rsidR="00AA4B83" w:rsidRPr="00AA4B83" w:rsidRDefault="00AA4B83" w:rsidP="00AA4B83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7BBA12FF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31BC3291" wp14:editId="1BECC15D">
                <wp:simplePos x="0" y="0"/>
                <wp:positionH relativeFrom="page">
                  <wp:posOffset>768400</wp:posOffset>
                </wp:positionH>
                <wp:positionV relativeFrom="paragraph">
                  <wp:posOffset>128840</wp:posOffset>
                </wp:positionV>
                <wp:extent cx="58166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460AE" id="Graphic 14" o:spid="_x0000_s1026" style="position:absolute;margin-left:60.5pt;margin-top:10.15pt;width:45.8pt;height:.1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64C2DAB5" wp14:editId="224D4E5D">
                <wp:simplePos x="0" y="0"/>
                <wp:positionH relativeFrom="page">
                  <wp:posOffset>1401892</wp:posOffset>
                </wp:positionH>
                <wp:positionV relativeFrom="paragraph">
                  <wp:posOffset>128840</wp:posOffset>
                </wp:positionV>
                <wp:extent cx="29083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ED6E9" id="Graphic 15" o:spid="_x0000_s1026" style="position:absolute;margin-left:110.4pt;margin-top:10.15pt;width:22.9pt;height:.1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0AC3FBE3" wp14:editId="1BA2EC7D">
                <wp:simplePos x="0" y="0"/>
                <wp:positionH relativeFrom="page">
                  <wp:posOffset>1848866</wp:posOffset>
                </wp:positionH>
                <wp:positionV relativeFrom="paragraph">
                  <wp:posOffset>128840</wp:posOffset>
                </wp:positionV>
                <wp:extent cx="58166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7228D" id="Graphic 16" o:spid="_x0000_s1026" style="position:absolute;margin-left:145.6pt;margin-top:10.15pt;width:45.8pt;height:.1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545733A7" wp14:editId="30656902">
                <wp:simplePos x="0" y="0"/>
                <wp:positionH relativeFrom="page">
                  <wp:posOffset>2547239</wp:posOffset>
                </wp:positionH>
                <wp:positionV relativeFrom="paragraph">
                  <wp:posOffset>128840</wp:posOffset>
                </wp:positionV>
                <wp:extent cx="210566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D5427" id="Graphic 17" o:spid="_x0000_s1026" style="position:absolute;margin-left:200.55pt;margin-top:10.15pt;width:165.8pt;height:.1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3D7A3550" wp14:editId="145C11C3">
                <wp:simplePos x="0" y="0"/>
                <wp:positionH relativeFrom="page">
                  <wp:posOffset>4853304</wp:posOffset>
                </wp:positionH>
                <wp:positionV relativeFrom="paragraph">
                  <wp:posOffset>128840</wp:posOffset>
                </wp:positionV>
                <wp:extent cx="29210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BCE5F" id="Graphic 18" o:spid="_x0000_s1026" style="position:absolute;margin-left:382.15pt;margin-top:10.15pt;width:23pt;height:.1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2B221532" wp14:editId="5593F136">
                <wp:simplePos x="0" y="0"/>
                <wp:positionH relativeFrom="page">
                  <wp:posOffset>5195747</wp:posOffset>
                </wp:positionH>
                <wp:positionV relativeFrom="paragraph">
                  <wp:posOffset>128840</wp:posOffset>
                </wp:positionV>
                <wp:extent cx="29210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8EF4" id="Graphic 19" o:spid="_x0000_s1026" style="position:absolute;margin-left:409.1pt;margin-top:10.15pt;width:23pt;height:.1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27997A7D" wp14:editId="45FCC708">
                <wp:simplePos x="0" y="0"/>
                <wp:positionH relativeFrom="page">
                  <wp:posOffset>5538190</wp:posOffset>
                </wp:positionH>
                <wp:positionV relativeFrom="paragraph">
                  <wp:posOffset>128840</wp:posOffset>
                </wp:positionV>
                <wp:extent cx="29083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C85FB" id="Graphic 20" o:spid="_x0000_s1026" style="position:absolute;margin-left:436.1pt;margin-top:10.15pt;width:22.9pt;height:.1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0D6C4B89" wp14:editId="0E9A8124">
                <wp:simplePos x="0" y="0"/>
                <wp:positionH relativeFrom="page">
                  <wp:posOffset>5996685</wp:posOffset>
                </wp:positionH>
                <wp:positionV relativeFrom="paragraph">
                  <wp:posOffset>128840</wp:posOffset>
                </wp:positionV>
                <wp:extent cx="29210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33D8E" id="Graphic 21" o:spid="_x0000_s1026" style="position:absolute;margin-left:472.2pt;margin-top:10.15pt;width:23pt;height:.1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585908A9" wp14:editId="6AAE1947">
                <wp:simplePos x="0" y="0"/>
                <wp:positionH relativeFrom="page">
                  <wp:posOffset>6339128</wp:posOffset>
                </wp:positionH>
                <wp:positionV relativeFrom="paragraph">
                  <wp:posOffset>128840</wp:posOffset>
                </wp:positionV>
                <wp:extent cx="292100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4A97A" id="Graphic 22" o:spid="_x0000_s1026" style="position:absolute;margin-left:499.15pt;margin-top:10.15pt;width:23pt;height:.1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340CA97C" wp14:editId="64CEDB14">
                <wp:simplePos x="0" y="0"/>
                <wp:positionH relativeFrom="page">
                  <wp:posOffset>6681572</wp:posOffset>
                </wp:positionH>
                <wp:positionV relativeFrom="paragraph">
                  <wp:posOffset>128840</wp:posOffset>
                </wp:positionV>
                <wp:extent cx="290830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5BBD3" id="Graphic 23" o:spid="_x0000_s1026" style="position:absolute;margin-left:526.1pt;margin-top:10.15pt;width:22.9pt;height:.1pt;z-index: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2C77CB08" w14:textId="77777777" w:rsidR="00AA4B83" w:rsidRPr="00AA4B83" w:rsidRDefault="00AA4B83" w:rsidP="00AA4B83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0AB4B844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spacing w:before="1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6EB770B8" wp14:editId="0E6C369C">
                <wp:simplePos x="0" y="0"/>
                <wp:positionH relativeFrom="page">
                  <wp:posOffset>768400</wp:posOffset>
                </wp:positionH>
                <wp:positionV relativeFrom="paragraph">
                  <wp:posOffset>128891</wp:posOffset>
                </wp:positionV>
                <wp:extent cx="581660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C2FBF" id="Graphic 24" o:spid="_x0000_s1026" style="position:absolute;margin-left:60.5pt;margin-top:10.15pt;width:45.8pt;height:.1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6877CA92" wp14:editId="56A34351">
                <wp:simplePos x="0" y="0"/>
                <wp:positionH relativeFrom="page">
                  <wp:posOffset>1401892</wp:posOffset>
                </wp:positionH>
                <wp:positionV relativeFrom="paragraph">
                  <wp:posOffset>128891</wp:posOffset>
                </wp:positionV>
                <wp:extent cx="29083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36573" id="Graphic 25" o:spid="_x0000_s1026" style="position:absolute;margin-left:110.4pt;margin-top:10.15pt;width:22.9pt;height:.1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505A5311" wp14:editId="34318872">
                <wp:simplePos x="0" y="0"/>
                <wp:positionH relativeFrom="page">
                  <wp:posOffset>1848866</wp:posOffset>
                </wp:positionH>
                <wp:positionV relativeFrom="paragraph">
                  <wp:posOffset>128891</wp:posOffset>
                </wp:positionV>
                <wp:extent cx="58166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A24C1" id="Graphic 26" o:spid="_x0000_s1026" style="position:absolute;margin-left:145.6pt;margin-top:10.15pt;width:45.8pt;height:.1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6B4C4C03" wp14:editId="690CFDAF">
                <wp:simplePos x="0" y="0"/>
                <wp:positionH relativeFrom="page">
                  <wp:posOffset>2547239</wp:posOffset>
                </wp:positionH>
                <wp:positionV relativeFrom="paragraph">
                  <wp:posOffset>128891</wp:posOffset>
                </wp:positionV>
                <wp:extent cx="210566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0C6F9" id="Graphic 27" o:spid="_x0000_s1026" style="position:absolute;margin-left:200.55pt;margin-top:10.15pt;width:165.8pt;height:.1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326D0050" wp14:editId="1AB1B975">
                <wp:simplePos x="0" y="0"/>
                <wp:positionH relativeFrom="page">
                  <wp:posOffset>4853304</wp:posOffset>
                </wp:positionH>
                <wp:positionV relativeFrom="paragraph">
                  <wp:posOffset>128891</wp:posOffset>
                </wp:positionV>
                <wp:extent cx="29210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11A64" id="Graphic 28" o:spid="_x0000_s1026" style="position:absolute;margin-left:382.15pt;margin-top:10.15pt;width:23pt;height:.1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2F24806B" wp14:editId="265F4437">
                <wp:simplePos x="0" y="0"/>
                <wp:positionH relativeFrom="page">
                  <wp:posOffset>5195747</wp:posOffset>
                </wp:positionH>
                <wp:positionV relativeFrom="paragraph">
                  <wp:posOffset>128891</wp:posOffset>
                </wp:positionV>
                <wp:extent cx="29210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72528" id="Graphic 29" o:spid="_x0000_s1026" style="position:absolute;margin-left:409.1pt;margin-top:10.15pt;width:23pt;height:.1pt;z-index: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2FC8C66D" wp14:editId="44711246">
                <wp:simplePos x="0" y="0"/>
                <wp:positionH relativeFrom="page">
                  <wp:posOffset>5538190</wp:posOffset>
                </wp:positionH>
                <wp:positionV relativeFrom="paragraph">
                  <wp:posOffset>128891</wp:posOffset>
                </wp:positionV>
                <wp:extent cx="29083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1B640" id="Graphic 30" o:spid="_x0000_s1026" style="position:absolute;margin-left:436.1pt;margin-top:10.15pt;width:22.9pt;height:.1pt;z-index: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40D6D6A1" wp14:editId="0CF4B81B">
                <wp:simplePos x="0" y="0"/>
                <wp:positionH relativeFrom="page">
                  <wp:posOffset>5996685</wp:posOffset>
                </wp:positionH>
                <wp:positionV relativeFrom="paragraph">
                  <wp:posOffset>128891</wp:posOffset>
                </wp:positionV>
                <wp:extent cx="29210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1081B" id="Graphic 31" o:spid="_x0000_s1026" style="position:absolute;margin-left:472.2pt;margin-top:10.15pt;width:23pt;height:.1pt;z-index: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2347A094" wp14:editId="0DE80D29">
                <wp:simplePos x="0" y="0"/>
                <wp:positionH relativeFrom="page">
                  <wp:posOffset>6339128</wp:posOffset>
                </wp:positionH>
                <wp:positionV relativeFrom="paragraph">
                  <wp:posOffset>128891</wp:posOffset>
                </wp:positionV>
                <wp:extent cx="29210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B9B7A" id="Graphic 32" o:spid="_x0000_s1026" style="position:absolute;margin-left:499.15pt;margin-top:10.15pt;width:23pt;height:.1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1A4D84A3" wp14:editId="2AE6112C">
                <wp:simplePos x="0" y="0"/>
                <wp:positionH relativeFrom="page">
                  <wp:posOffset>6681572</wp:posOffset>
                </wp:positionH>
                <wp:positionV relativeFrom="paragraph">
                  <wp:posOffset>128891</wp:posOffset>
                </wp:positionV>
                <wp:extent cx="29083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ABF99" id="Graphic 33" o:spid="_x0000_s1026" style="position:absolute;margin-left:526.1pt;margin-top:10.15pt;width:22.9pt;height:.1pt;z-index: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520DD1AF" w14:textId="77777777" w:rsidR="00AA4B83" w:rsidRPr="00AA4B83" w:rsidRDefault="00AA4B83" w:rsidP="00AA4B83">
      <w:pPr>
        <w:suppressAutoHyphens w:val="0"/>
        <w:autoSpaceDE w:val="0"/>
        <w:spacing w:before="15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7731FD43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spacing w:before="1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572D820D" wp14:editId="07E307FD">
                <wp:simplePos x="0" y="0"/>
                <wp:positionH relativeFrom="page">
                  <wp:posOffset>768400</wp:posOffset>
                </wp:positionH>
                <wp:positionV relativeFrom="paragraph">
                  <wp:posOffset>128942</wp:posOffset>
                </wp:positionV>
                <wp:extent cx="58166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16217" id="Graphic 34" o:spid="_x0000_s1026" style="position:absolute;margin-left:60.5pt;margin-top:10.15pt;width:45.8pt;height:.1pt;z-index:2516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2BB63187" wp14:editId="0796DFDD">
                <wp:simplePos x="0" y="0"/>
                <wp:positionH relativeFrom="page">
                  <wp:posOffset>1401892</wp:posOffset>
                </wp:positionH>
                <wp:positionV relativeFrom="paragraph">
                  <wp:posOffset>128942</wp:posOffset>
                </wp:positionV>
                <wp:extent cx="290830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B1D7F" id="Graphic 35" o:spid="_x0000_s1026" style="position:absolute;margin-left:110.4pt;margin-top:10.15pt;width:22.9pt;height:.1pt;z-index: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4216D044" wp14:editId="00409647">
                <wp:simplePos x="0" y="0"/>
                <wp:positionH relativeFrom="page">
                  <wp:posOffset>1848866</wp:posOffset>
                </wp:positionH>
                <wp:positionV relativeFrom="paragraph">
                  <wp:posOffset>128942</wp:posOffset>
                </wp:positionV>
                <wp:extent cx="581660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CB8D1" id="Graphic 36" o:spid="_x0000_s1026" style="position:absolute;margin-left:145.6pt;margin-top:10.15pt;width:45.8pt;height:.1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48D1BF8A" wp14:editId="31ADEF3F">
                <wp:simplePos x="0" y="0"/>
                <wp:positionH relativeFrom="page">
                  <wp:posOffset>2547239</wp:posOffset>
                </wp:positionH>
                <wp:positionV relativeFrom="paragraph">
                  <wp:posOffset>128942</wp:posOffset>
                </wp:positionV>
                <wp:extent cx="2105660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B4C59" id="Graphic 37" o:spid="_x0000_s1026" style="position:absolute;margin-left:200.55pt;margin-top:10.15pt;width:165.8pt;height:.1pt;z-index: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78C00B24" wp14:editId="7A785A50">
                <wp:simplePos x="0" y="0"/>
                <wp:positionH relativeFrom="page">
                  <wp:posOffset>4853304</wp:posOffset>
                </wp:positionH>
                <wp:positionV relativeFrom="paragraph">
                  <wp:posOffset>128942</wp:posOffset>
                </wp:positionV>
                <wp:extent cx="29210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4A6CC" id="Graphic 38" o:spid="_x0000_s1026" style="position:absolute;margin-left:382.15pt;margin-top:10.15pt;width:23pt;height:.1pt;z-index:2517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762DA12D" wp14:editId="4F8D2DC3">
                <wp:simplePos x="0" y="0"/>
                <wp:positionH relativeFrom="page">
                  <wp:posOffset>5195747</wp:posOffset>
                </wp:positionH>
                <wp:positionV relativeFrom="paragraph">
                  <wp:posOffset>128942</wp:posOffset>
                </wp:positionV>
                <wp:extent cx="29210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A726C" id="Graphic 39" o:spid="_x0000_s1026" style="position:absolute;margin-left:409.1pt;margin-top:10.15pt;width:23pt;height:.1pt;z-index:2517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762179C3" wp14:editId="7D492B91">
                <wp:simplePos x="0" y="0"/>
                <wp:positionH relativeFrom="page">
                  <wp:posOffset>5538190</wp:posOffset>
                </wp:positionH>
                <wp:positionV relativeFrom="paragraph">
                  <wp:posOffset>128942</wp:posOffset>
                </wp:positionV>
                <wp:extent cx="29083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883BF" id="Graphic 40" o:spid="_x0000_s1026" style="position:absolute;margin-left:436.1pt;margin-top:10.15pt;width:22.9pt;height:.1pt;z-index: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7B195215" wp14:editId="156EEBF0">
                <wp:simplePos x="0" y="0"/>
                <wp:positionH relativeFrom="page">
                  <wp:posOffset>5996685</wp:posOffset>
                </wp:positionH>
                <wp:positionV relativeFrom="paragraph">
                  <wp:posOffset>128942</wp:posOffset>
                </wp:positionV>
                <wp:extent cx="292100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BAE8B" id="Graphic 41" o:spid="_x0000_s1026" style="position:absolute;margin-left:472.2pt;margin-top:10.15pt;width:23pt;height:.1pt;z-index: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4320" behindDoc="0" locked="0" layoutInCell="1" allowOverlap="1" wp14:anchorId="5B5E16D9" wp14:editId="439F79AB">
                <wp:simplePos x="0" y="0"/>
                <wp:positionH relativeFrom="page">
                  <wp:posOffset>6339128</wp:posOffset>
                </wp:positionH>
                <wp:positionV relativeFrom="paragraph">
                  <wp:posOffset>128942</wp:posOffset>
                </wp:positionV>
                <wp:extent cx="292100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3566E" id="Graphic 42" o:spid="_x0000_s1026" style="position:absolute;margin-left:499.15pt;margin-top:10.15pt;width:23pt;height:.1pt;z-index:2517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580B721B" wp14:editId="4A255F9B">
                <wp:simplePos x="0" y="0"/>
                <wp:positionH relativeFrom="page">
                  <wp:posOffset>6681572</wp:posOffset>
                </wp:positionH>
                <wp:positionV relativeFrom="paragraph">
                  <wp:posOffset>128942</wp:posOffset>
                </wp:positionV>
                <wp:extent cx="290830" cy="127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C0E35" id="Graphic 43" o:spid="_x0000_s1026" style="position:absolute;margin-left:526.1pt;margin-top:10.15pt;width:22.9pt;height:.1pt;z-index: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53CDF99C" w14:textId="77777777" w:rsidR="00AA4B83" w:rsidRPr="00AA4B83" w:rsidRDefault="00AA4B83" w:rsidP="00AA4B83">
      <w:pPr>
        <w:suppressAutoHyphens w:val="0"/>
        <w:autoSpaceDE w:val="0"/>
        <w:spacing w:before="18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1FEDC2B2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16D1A96F" wp14:editId="045DBEED">
                <wp:simplePos x="0" y="0"/>
                <wp:positionH relativeFrom="page">
                  <wp:posOffset>768400</wp:posOffset>
                </wp:positionH>
                <wp:positionV relativeFrom="paragraph">
                  <wp:posOffset>128612</wp:posOffset>
                </wp:positionV>
                <wp:extent cx="581660" cy="127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7A68A" id="Graphic 44" o:spid="_x0000_s1026" style="position:absolute;margin-left:60.5pt;margin-top:10.15pt;width:45.8pt;height:.1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1B723509" wp14:editId="076950D2">
                <wp:simplePos x="0" y="0"/>
                <wp:positionH relativeFrom="page">
                  <wp:posOffset>1401892</wp:posOffset>
                </wp:positionH>
                <wp:positionV relativeFrom="paragraph">
                  <wp:posOffset>128612</wp:posOffset>
                </wp:positionV>
                <wp:extent cx="29083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40D13" id="Graphic 45" o:spid="_x0000_s1026" style="position:absolute;margin-left:110.4pt;margin-top:10.15pt;width:22.9pt;height:.1pt;z-index:2517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6E4E44C1" wp14:editId="4BB0905B">
                <wp:simplePos x="0" y="0"/>
                <wp:positionH relativeFrom="page">
                  <wp:posOffset>1848866</wp:posOffset>
                </wp:positionH>
                <wp:positionV relativeFrom="paragraph">
                  <wp:posOffset>128612</wp:posOffset>
                </wp:positionV>
                <wp:extent cx="581660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90061" id="Graphic 46" o:spid="_x0000_s1026" style="position:absolute;margin-left:145.6pt;margin-top:10.15pt;width:45.8pt;height:.1pt;z-index:2517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4F9ED0CB" wp14:editId="1ABCDE81">
                <wp:simplePos x="0" y="0"/>
                <wp:positionH relativeFrom="page">
                  <wp:posOffset>2547239</wp:posOffset>
                </wp:positionH>
                <wp:positionV relativeFrom="paragraph">
                  <wp:posOffset>128612</wp:posOffset>
                </wp:positionV>
                <wp:extent cx="2105660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64255" id="Graphic 47" o:spid="_x0000_s1026" style="position:absolute;margin-left:200.55pt;margin-top:10.15pt;width:165.8pt;height:.1pt;z-index: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5AB0BDC6" wp14:editId="496D36A3">
                <wp:simplePos x="0" y="0"/>
                <wp:positionH relativeFrom="page">
                  <wp:posOffset>4853304</wp:posOffset>
                </wp:positionH>
                <wp:positionV relativeFrom="paragraph">
                  <wp:posOffset>128612</wp:posOffset>
                </wp:positionV>
                <wp:extent cx="292100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A0D45" id="Graphic 48" o:spid="_x0000_s1026" style="position:absolute;margin-left:382.15pt;margin-top:10.15pt;width:23pt;height:.1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7DD5DFA8" wp14:editId="10F22513">
                <wp:simplePos x="0" y="0"/>
                <wp:positionH relativeFrom="page">
                  <wp:posOffset>5195747</wp:posOffset>
                </wp:positionH>
                <wp:positionV relativeFrom="paragraph">
                  <wp:posOffset>128612</wp:posOffset>
                </wp:positionV>
                <wp:extent cx="292100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B19B4" id="Graphic 49" o:spid="_x0000_s1026" style="position:absolute;margin-left:409.1pt;margin-top:10.15pt;width:23pt;height:.1pt;z-index: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3484F2E4" wp14:editId="6B66D603">
                <wp:simplePos x="0" y="0"/>
                <wp:positionH relativeFrom="page">
                  <wp:posOffset>5538190</wp:posOffset>
                </wp:positionH>
                <wp:positionV relativeFrom="paragraph">
                  <wp:posOffset>128612</wp:posOffset>
                </wp:positionV>
                <wp:extent cx="29083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69900" id="Graphic 50" o:spid="_x0000_s1026" style="position:absolute;margin-left:436.1pt;margin-top:10.15pt;width:22.9pt;height:.1pt;z-index: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632D3257" wp14:editId="57F11A2E">
                <wp:simplePos x="0" y="0"/>
                <wp:positionH relativeFrom="page">
                  <wp:posOffset>5996685</wp:posOffset>
                </wp:positionH>
                <wp:positionV relativeFrom="paragraph">
                  <wp:posOffset>128612</wp:posOffset>
                </wp:positionV>
                <wp:extent cx="29210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4E37F" id="Graphic 51" o:spid="_x0000_s1026" style="position:absolute;margin-left:472.2pt;margin-top:10.15pt;width:23pt;height:.1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57864A19" wp14:editId="55D596CB">
                <wp:simplePos x="0" y="0"/>
                <wp:positionH relativeFrom="page">
                  <wp:posOffset>6339128</wp:posOffset>
                </wp:positionH>
                <wp:positionV relativeFrom="paragraph">
                  <wp:posOffset>128612</wp:posOffset>
                </wp:positionV>
                <wp:extent cx="29210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058DD" id="Graphic 52" o:spid="_x0000_s1026" style="position:absolute;margin-left:499.15pt;margin-top:10.15pt;width:23pt;height:.1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7E06D14B" wp14:editId="66982B7F">
                <wp:simplePos x="0" y="0"/>
                <wp:positionH relativeFrom="page">
                  <wp:posOffset>6681572</wp:posOffset>
                </wp:positionH>
                <wp:positionV relativeFrom="paragraph">
                  <wp:posOffset>128612</wp:posOffset>
                </wp:positionV>
                <wp:extent cx="290830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B68EB" id="Graphic 53" o:spid="_x0000_s1026" style="position:absolute;margin-left:526.1pt;margin-top:10.15pt;width:22.9pt;height:.1pt;z-index: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7F52E527" w14:textId="77777777" w:rsidR="00AA4B83" w:rsidRPr="00AA4B83" w:rsidRDefault="00AA4B83" w:rsidP="00AA4B83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2A2DF5BE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76C98DB6" wp14:editId="2D4E7282">
                <wp:simplePos x="0" y="0"/>
                <wp:positionH relativeFrom="page">
                  <wp:posOffset>768400</wp:posOffset>
                </wp:positionH>
                <wp:positionV relativeFrom="paragraph">
                  <wp:posOffset>128663</wp:posOffset>
                </wp:positionV>
                <wp:extent cx="581660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D605B" id="Graphic 54" o:spid="_x0000_s1026" style="position:absolute;margin-left:60.5pt;margin-top:10.15pt;width:45.8pt;height:.1pt;z-index:25171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358BB494" wp14:editId="4B9B52F4">
                <wp:simplePos x="0" y="0"/>
                <wp:positionH relativeFrom="page">
                  <wp:posOffset>1401892</wp:posOffset>
                </wp:positionH>
                <wp:positionV relativeFrom="paragraph">
                  <wp:posOffset>128663</wp:posOffset>
                </wp:positionV>
                <wp:extent cx="29083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19A00" id="Graphic 55" o:spid="_x0000_s1026" style="position:absolute;margin-left:110.4pt;margin-top:10.15pt;width:22.9pt;height:.1pt;z-index:25171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20CA3588" wp14:editId="0874628C">
                <wp:simplePos x="0" y="0"/>
                <wp:positionH relativeFrom="page">
                  <wp:posOffset>1848866</wp:posOffset>
                </wp:positionH>
                <wp:positionV relativeFrom="paragraph">
                  <wp:posOffset>128663</wp:posOffset>
                </wp:positionV>
                <wp:extent cx="58166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FCC18" id="Graphic 56" o:spid="_x0000_s1026" style="position:absolute;margin-left:145.6pt;margin-top:10.15pt;width:45.8pt;height:.1p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73F55AEA" wp14:editId="26ADBCD8">
                <wp:simplePos x="0" y="0"/>
                <wp:positionH relativeFrom="page">
                  <wp:posOffset>2547239</wp:posOffset>
                </wp:positionH>
                <wp:positionV relativeFrom="paragraph">
                  <wp:posOffset>128663</wp:posOffset>
                </wp:positionV>
                <wp:extent cx="2105660" cy="127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D3760" id="Graphic 57" o:spid="_x0000_s1026" style="position:absolute;margin-left:200.55pt;margin-top:10.15pt;width:165.8pt;height:.1pt;z-index:2517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72326B6E" wp14:editId="1350474F">
                <wp:simplePos x="0" y="0"/>
                <wp:positionH relativeFrom="page">
                  <wp:posOffset>4853304</wp:posOffset>
                </wp:positionH>
                <wp:positionV relativeFrom="paragraph">
                  <wp:posOffset>128663</wp:posOffset>
                </wp:positionV>
                <wp:extent cx="292100" cy="127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047D0" id="Graphic 58" o:spid="_x0000_s1026" style="position:absolute;margin-left:382.15pt;margin-top:10.15pt;width:23pt;height:.1pt;z-index:2517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09CC6E5B" wp14:editId="02B24592">
                <wp:simplePos x="0" y="0"/>
                <wp:positionH relativeFrom="page">
                  <wp:posOffset>5195747</wp:posOffset>
                </wp:positionH>
                <wp:positionV relativeFrom="paragraph">
                  <wp:posOffset>128663</wp:posOffset>
                </wp:positionV>
                <wp:extent cx="292100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9FC04" id="Graphic 59" o:spid="_x0000_s1026" style="position:absolute;margin-left:409.1pt;margin-top:10.15pt;width:23pt;height:.1pt;z-index: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0C23A179" wp14:editId="4DF6519C">
                <wp:simplePos x="0" y="0"/>
                <wp:positionH relativeFrom="page">
                  <wp:posOffset>5538190</wp:posOffset>
                </wp:positionH>
                <wp:positionV relativeFrom="paragraph">
                  <wp:posOffset>128663</wp:posOffset>
                </wp:positionV>
                <wp:extent cx="29083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1CC45" id="Graphic 60" o:spid="_x0000_s1026" style="position:absolute;margin-left:436.1pt;margin-top:10.15pt;width:22.9pt;height:.1pt;z-index: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7DA5B669" wp14:editId="5953C883">
                <wp:simplePos x="0" y="0"/>
                <wp:positionH relativeFrom="page">
                  <wp:posOffset>5996685</wp:posOffset>
                </wp:positionH>
                <wp:positionV relativeFrom="paragraph">
                  <wp:posOffset>128663</wp:posOffset>
                </wp:positionV>
                <wp:extent cx="292100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99121" id="Graphic 61" o:spid="_x0000_s1026" style="position:absolute;margin-left:472.2pt;margin-top:10.15pt;width:23pt;height:.1p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7E4038DB" wp14:editId="00D21FA6">
                <wp:simplePos x="0" y="0"/>
                <wp:positionH relativeFrom="page">
                  <wp:posOffset>6339128</wp:posOffset>
                </wp:positionH>
                <wp:positionV relativeFrom="paragraph">
                  <wp:posOffset>128663</wp:posOffset>
                </wp:positionV>
                <wp:extent cx="292100" cy="127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A793D" id="Graphic 62" o:spid="_x0000_s1026" style="position:absolute;margin-left:499.15pt;margin-top:10.15pt;width:23pt;height:.1pt;z-index:25172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5824" behindDoc="0" locked="0" layoutInCell="1" allowOverlap="1" wp14:anchorId="1814E0F9" wp14:editId="740776BD">
                <wp:simplePos x="0" y="0"/>
                <wp:positionH relativeFrom="page">
                  <wp:posOffset>6681572</wp:posOffset>
                </wp:positionH>
                <wp:positionV relativeFrom="paragraph">
                  <wp:posOffset>128663</wp:posOffset>
                </wp:positionV>
                <wp:extent cx="290830" cy="127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E1094" id="Graphic 63" o:spid="_x0000_s1026" style="position:absolute;margin-left:526.1pt;margin-top:10.15pt;width:22.9pt;height:.1pt;z-index:25172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40393524" w14:textId="77777777" w:rsidR="00AA4B83" w:rsidRPr="00AA4B83" w:rsidRDefault="00AA4B83" w:rsidP="00AA4B83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6DB88BFA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5D632489" wp14:editId="3F7D8558">
                <wp:simplePos x="0" y="0"/>
                <wp:positionH relativeFrom="page">
                  <wp:posOffset>768400</wp:posOffset>
                </wp:positionH>
                <wp:positionV relativeFrom="paragraph">
                  <wp:posOffset>128714</wp:posOffset>
                </wp:positionV>
                <wp:extent cx="581660" cy="127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5FCFD" id="Graphic 64" o:spid="_x0000_s1026" style="position:absolute;margin-left:60.5pt;margin-top:10.15pt;width:45.8pt;height:.1p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4D71582F" wp14:editId="1050ED67">
                <wp:simplePos x="0" y="0"/>
                <wp:positionH relativeFrom="page">
                  <wp:posOffset>1401892</wp:posOffset>
                </wp:positionH>
                <wp:positionV relativeFrom="paragraph">
                  <wp:posOffset>128714</wp:posOffset>
                </wp:positionV>
                <wp:extent cx="290830" cy="127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A33EB" id="Graphic 65" o:spid="_x0000_s1026" style="position:absolute;margin-left:110.4pt;margin-top:10.15pt;width:22.9pt;height:.1pt;z-index:2517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8896" behindDoc="0" locked="0" layoutInCell="1" allowOverlap="1" wp14:anchorId="0BB0323B" wp14:editId="0183C28D">
                <wp:simplePos x="0" y="0"/>
                <wp:positionH relativeFrom="page">
                  <wp:posOffset>1848866</wp:posOffset>
                </wp:positionH>
                <wp:positionV relativeFrom="paragraph">
                  <wp:posOffset>128714</wp:posOffset>
                </wp:positionV>
                <wp:extent cx="581660" cy="127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2B62E" id="Graphic 66" o:spid="_x0000_s1026" style="position:absolute;margin-left:145.6pt;margin-top:10.15pt;width:45.8pt;height:.1pt;z-index:25172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9920" behindDoc="0" locked="0" layoutInCell="1" allowOverlap="1" wp14:anchorId="36CB48C8" wp14:editId="2FB3E4EB">
                <wp:simplePos x="0" y="0"/>
                <wp:positionH relativeFrom="page">
                  <wp:posOffset>2547239</wp:posOffset>
                </wp:positionH>
                <wp:positionV relativeFrom="paragraph">
                  <wp:posOffset>128714</wp:posOffset>
                </wp:positionV>
                <wp:extent cx="2105660" cy="127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E27AC" id="Graphic 67" o:spid="_x0000_s1026" style="position:absolute;margin-left:200.55pt;margin-top:10.15pt;width:165.8pt;height:.1pt;z-index:25172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2361DC85" wp14:editId="7C55A94A">
                <wp:simplePos x="0" y="0"/>
                <wp:positionH relativeFrom="page">
                  <wp:posOffset>4853304</wp:posOffset>
                </wp:positionH>
                <wp:positionV relativeFrom="paragraph">
                  <wp:posOffset>128714</wp:posOffset>
                </wp:positionV>
                <wp:extent cx="292100" cy="127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DADB9" id="Graphic 68" o:spid="_x0000_s1026" style="position:absolute;margin-left:382.15pt;margin-top:10.15pt;width:23pt;height:.1pt;z-index:2517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1968" behindDoc="0" locked="0" layoutInCell="1" allowOverlap="1" wp14:anchorId="7D4C66F4" wp14:editId="77168E35">
                <wp:simplePos x="0" y="0"/>
                <wp:positionH relativeFrom="page">
                  <wp:posOffset>5195747</wp:posOffset>
                </wp:positionH>
                <wp:positionV relativeFrom="paragraph">
                  <wp:posOffset>128714</wp:posOffset>
                </wp:positionV>
                <wp:extent cx="292100" cy="127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A15C1" id="Graphic 69" o:spid="_x0000_s1026" style="position:absolute;margin-left:409.1pt;margin-top:10.15pt;width:23pt;height:.1pt;z-index:25173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2992" behindDoc="0" locked="0" layoutInCell="1" allowOverlap="1" wp14:anchorId="375A72ED" wp14:editId="23F7C8B0">
                <wp:simplePos x="0" y="0"/>
                <wp:positionH relativeFrom="page">
                  <wp:posOffset>5538190</wp:posOffset>
                </wp:positionH>
                <wp:positionV relativeFrom="paragraph">
                  <wp:posOffset>128714</wp:posOffset>
                </wp:positionV>
                <wp:extent cx="290830" cy="127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D1356" id="Graphic 70" o:spid="_x0000_s1026" style="position:absolute;margin-left:436.1pt;margin-top:10.15pt;width:22.9pt;height:.1pt;z-index:25173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4016" behindDoc="0" locked="0" layoutInCell="1" allowOverlap="1" wp14:anchorId="73DAD290" wp14:editId="2CCCDB38">
                <wp:simplePos x="0" y="0"/>
                <wp:positionH relativeFrom="page">
                  <wp:posOffset>5996685</wp:posOffset>
                </wp:positionH>
                <wp:positionV relativeFrom="paragraph">
                  <wp:posOffset>128714</wp:posOffset>
                </wp:positionV>
                <wp:extent cx="292100" cy="127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E47C6" id="Graphic 71" o:spid="_x0000_s1026" style="position:absolute;margin-left:472.2pt;margin-top:10.15pt;width:23pt;height:.1pt;z-index:25173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5040" behindDoc="0" locked="0" layoutInCell="1" allowOverlap="1" wp14:anchorId="4A02C564" wp14:editId="675B6332">
                <wp:simplePos x="0" y="0"/>
                <wp:positionH relativeFrom="page">
                  <wp:posOffset>6339128</wp:posOffset>
                </wp:positionH>
                <wp:positionV relativeFrom="paragraph">
                  <wp:posOffset>128714</wp:posOffset>
                </wp:positionV>
                <wp:extent cx="292100" cy="127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8E909" id="Graphic 72" o:spid="_x0000_s1026" style="position:absolute;margin-left:499.15pt;margin-top:10.15pt;width:23pt;height:.1pt;z-index:25173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6064" behindDoc="0" locked="0" layoutInCell="1" allowOverlap="1" wp14:anchorId="37F95526" wp14:editId="7344606D">
                <wp:simplePos x="0" y="0"/>
                <wp:positionH relativeFrom="page">
                  <wp:posOffset>6681572</wp:posOffset>
                </wp:positionH>
                <wp:positionV relativeFrom="paragraph">
                  <wp:posOffset>128714</wp:posOffset>
                </wp:positionV>
                <wp:extent cx="290830" cy="1270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B66DF" id="Graphic 73" o:spid="_x0000_s1026" style="position:absolute;margin-left:526.1pt;margin-top:10.15pt;width:22.9pt;height:.1pt;z-index:25173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5BDEF738" w14:textId="77777777" w:rsidR="00AA4B83" w:rsidRPr="00AA4B83" w:rsidRDefault="00AA4B83" w:rsidP="00AA4B83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bookmarkStart w:id="0" w:name="_Hlk217975926"/>
    <w:p w14:paraId="13BF13DC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7088" behindDoc="0" locked="0" layoutInCell="1" allowOverlap="1" wp14:anchorId="21343CB2" wp14:editId="6C093F52">
                <wp:simplePos x="0" y="0"/>
                <wp:positionH relativeFrom="page">
                  <wp:posOffset>768400</wp:posOffset>
                </wp:positionH>
                <wp:positionV relativeFrom="paragraph">
                  <wp:posOffset>128766</wp:posOffset>
                </wp:positionV>
                <wp:extent cx="581660" cy="127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C5BC2" id="Graphic 74" o:spid="_x0000_s1026" style="position:absolute;margin-left:60.5pt;margin-top:10.15pt;width:45.8pt;height:.1pt;z-index:25173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8112" behindDoc="0" locked="0" layoutInCell="1" allowOverlap="1" wp14:anchorId="39CF11A5" wp14:editId="57E4AD4C">
                <wp:simplePos x="0" y="0"/>
                <wp:positionH relativeFrom="page">
                  <wp:posOffset>1401892</wp:posOffset>
                </wp:positionH>
                <wp:positionV relativeFrom="paragraph">
                  <wp:posOffset>128766</wp:posOffset>
                </wp:positionV>
                <wp:extent cx="290830" cy="127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9849A" id="Graphic 75" o:spid="_x0000_s1026" style="position:absolute;margin-left:110.4pt;margin-top:10.15pt;width:22.9pt;height:.1pt;z-index:25173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9136" behindDoc="0" locked="0" layoutInCell="1" allowOverlap="1" wp14:anchorId="7AD92BF3" wp14:editId="78780654">
                <wp:simplePos x="0" y="0"/>
                <wp:positionH relativeFrom="page">
                  <wp:posOffset>1848866</wp:posOffset>
                </wp:positionH>
                <wp:positionV relativeFrom="paragraph">
                  <wp:posOffset>128766</wp:posOffset>
                </wp:positionV>
                <wp:extent cx="581660" cy="1270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A3656" id="Graphic 76" o:spid="_x0000_s1026" style="position:absolute;margin-left:145.6pt;margin-top:10.15pt;width:45.8pt;height:.1pt;z-index:25173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0160" behindDoc="0" locked="0" layoutInCell="1" allowOverlap="1" wp14:anchorId="2F97CADD" wp14:editId="6D4E4DFC">
                <wp:simplePos x="0" y="0"/>
                <wp:positionH relativeFrom="page">
                  <wp:posOffset>2547239</wp:posOffset>
                </wp:positionH>
                <wp:positionV relativeFrom="paragraph">
                  <wp:posOffset>128766</wp:posOffset>
                </wp:positionV>
                <wp:extent cx="2105660" cy="127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BD3CE" id="Graphic 77" o:spid="_x0000_s1026" style="position:absolute;margin-left:200.55pt;margin-top:10.15pt;width:165.8pt;height:.1pt;z-index:25174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1184" behindDoc="0" locked="0" layoutInCell="1" allowOverlap="1" wp14:anchorId="7012A43F" wp14:editId="1633EDB7">
                <wp:simplePos x="0" y="0"/>
                <wp:positionH relativeFrom="page">
                  <wp:posOffset>4853304</wp:posOffset>
                </wp:positionH>
                <wp:positionV relativeFrom="paragraph">
                  <wp:posOffset>128766</wp:posOffset>
                </wp:positionV>
                <wp:extent cx="292100" cy="127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C5920" id="Graphic 78" o:spid="_x0000_s1026" style="position:absolute;margin-left:382.15pt;margin-top:10.15pt;width:23pt;height:.1pt;z-index:25174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2208" behindDoc="0" locked="0" layoutInCell="1" allowOverlap="1" wp14:anchorId="61333D73" wp14:editId="05C958EC">
                <wp:simplePos x="0" y="0"/>
                <wp:positionH relativeFrom="page">
                  <wp:posOffset>5195747</wp:posOffset>
                </wp:positionH>
                <wp:positionV relativeFrom="paragraph">
                  <wp:posOffset>128766</wp:posOffset>
                </wp:positionV>
                <wp:extent cx="292100" cy="127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02C17" id="Graphic 79" o:spid="_x0000_s1026" style="position:absolute;margin-left:409.1pt;margin-top:10.15pt;width:23pt;height:.1pt;z-index:25174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3232" behindDoc="0" locked="0" layoutInCell="1" allowOverlap="1" wp14:anchorId="1864F7AE" wp14:editId="747E8C8C">
                <wp:simplePos x="0" y="0"/>
                <wp:positionH relativeFrom="page">
                  <wp:posOffset>5538190</wp:posOffset>
                </wp:positionH>
                <wp:positionV relativeFrom="paragraph">
                  <wp:posOffset>128766</wp:posOffset>
                </wp:positionV>
                <wp:extent cx="290830" cy="1270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D6A6E" id="Graphic 80" o:spid="_x0000_s1026" style="position:absolute;margin-left:436.1pt;margin-top:10.15pt;width:22.9pt;height:.1pt;z-index:25174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4256" behindDoc="0" locked="0" layoutInCell="1" allowOverlap="1" wp14:anchorId="35E2DBDC" wp14:editId="5B194A48">
                <wp:simplePos x="0" y="0"/>
                <wp:positionH relativeFrom="page">
                  <wp:posOffset>5996685</wp:posOffset>
                </wp:positionH>
                <wp:positionV relativeFrom="paragraph">
                  <wp:posOffset>128766</wp:posOffset>
                </wp:positionV>
                <wp:extent cx="292100" cy="127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37B0E" id="Graphic 81" o:spid="_x0000_s1026" style="position:absolute;margin-left:472.2pt;margin-top:10.15pt;width:23pt;height:.1pt;z-index:25174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5280" behindDoc="0" locked="0" layoutInCell="1" allowOverlap="1" wp14:anchorId="7443914E" wp14:editId="5F2A65C7">
                <wp:simplePos x="0" y="0"/>
                <wp:positionH relativeFrom="page">
                  <wp:posOffset>6339128</wp:posOffset>
                </wp:positionH>
                <wp:positionV relativeFrom="paragraph">
                  <wp:posOffset>128766</wp:posOffset>
                </wp:positionV>
                <wp:extent cx="292100" cy="127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9B306" id="Graphic 82" o:spid="_x0000_s1026" style="position:absolute;margin-left:499.15pt;margin-top:10.15pt;width:23pt;height:.1pt;z-index:25174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6304" behindDoc="0" locked="0" layoutInCell="1" allowOverlap="1" wp14:anchorId="788F7AA7" wp14:editId="33614012">
                <wp:simplePos x="0" y="0"/>
                <wp:positionH relativeFrom="page">
                  <wp:posOffset>6681572</wp:posOffset>
                </wp:positionH>
                <wp:positionV relativeFrom="paragraph">
                  <wp:posOffset>128766</wp:posOffset>
                </wp:positionV>
                <wp:extent cx="290830" cy="1270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C4D19" id="Graphic 83" o:spid="_x0000_s1026" style="position:absolute;margin-left:526.1pt;margin-top:10.15pt;width:22.9pt;height:.1pt;z-index:2517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bookmarkEnd w:id="0"/>
    <w:p w14:paraId="2469A3B5" w14:textId="77777777" w:rsidR="00AA4B83" w:rsidRDefault="00AA4B83" w:rsidP="00AA4B83">
      <w:pPr>
        <w:suppressAutoHyphens w:val="0"/>
        <w:autoSpaceDE w:val="0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230208FF" w14:textId="77777777" w:rsidR="000B7DD4" w:rsidRDefault="000B7DD4" w:rsidP="00AA4B83">
      <w:pPr>
        <w:suppressAutoHyphens w:val="0"/>
        <w:autoSpaceDE w:val="0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42574225" w14:textId="77777777" w:rsidR="000B7DD4" w:rsidRPr="00AA4B83" w:rsidRDefault="000B7DD4" w:rsidP="000B7DD4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3DEF582E" w14:textId="77777777" w:rsidR="000B7DD4" w:rsidRPr="00AA4B83" w:rsidRDefault="000B7DD4" w:rsidP="00AA4B83">
      <w:pPr>
        <w:suppressAutoHyphens w:val="0"/>
        <w:autoSpaceDE w:val="0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03BA26DB" w14:textId="77777777" w:rsidR="00AA4B83" w:rsidRPr="00AA4B83" w:rsidRDefault="00AA4B83" w:rsidP="00AA4B83">
      <w:pPr>
        <w:suppressAutoHyphens w:val="0"/>
        <w:autoSpaceDE w:val="0"/>
        <w:spacing w:before="55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0F92E198" w14:textId="77777777" w:rsidR="000B7DD4" w:rsidRDefault="000B7DD4" w:rsidP="00AA4B83">
      <w:pPr>
        <w:suppressAutoHyphens w:val="0"/>
        <w:autoSpaceDE w:val="0"/>
        <w:ind w:left="28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</w:p>
    <w:p w14:paraId="452912BE" w14:textId="77777777" w:rsidR="000B7DD4" w:rsidRDefault="000B7DD4" w:rsidP="00AA4B83">
      <w:pPr>
        <w:suppressAutoHyphens w:val="0"/>
        <w:autoSpaceDE w:val="0"/>
        <w:ind w:left="28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</w:p>
    <w:p w14:paraId="26145C6B" w14:textId="77777777" w:rsidR="000B7DD4" w:rsidRDefault="000B7DD4" w:rsidP="00AA4B83">
      <w:pPr>
        <w:suppressAutoHyphens w:val="0"/>
        <w:autoSpaceDE w:val="0"/>
        <w:ind w:left="28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</w:p>
    <w:p w14:paraId="4FD29106" w14:textId="77777777" w:rsidR="000B7DD4" w:rsidRDefault="000B7DD4" w:rsidP="00AA4B83">
      <w:pPr>
        <w:suppressAutoHyphens w:val="0"/>
        <w:autoSpaceDE w:val="0"/>
        <w:ind w:left="28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</w:p>
    <w:p w14:paraId="177159B5" w14:textId="762A4CD5" w:rsidR="00AA4B83" w:rsidRPr="00AA4B83" w:rsidRDefault="00AA4B83" w:rsidP="00AA4B83">
      <w:pPr>
        <w:suppressAutoHyphens w:val="0"/>
        <w:autoSpaceDE w:val="0"/>
        <w:ind w:left="28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PER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UN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TOTALE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COMPLESSIVO</w:t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>DI:</w:t>
      </w:r>
    </w:p>
    <w:p w14:paraId="728B266E" w14:textId="77777777" w:rsidR="00AA4B83" w:rsidRPr="00AA4B83" w:rsidRDefault="00AA4B83" w:rsidP="00AA4B83">
      <w:pPr>
        <w:numPr>
          <w:ilvl w:val="0"/>
          <w:numId w:val="5"/>
        </w:numPr>
        <w:tabs>
          <w:tab w:val="left" w:pos="361"/>
          <w:tab w:val="left" w:pos="4966"/>
          <w:tab w:val="left" w:pos="6158"/>
          <w:tab w:val="left" w:pos="7395"/>
          <w:tab w:val="left" w:pos="8833"/>
        </w:tabs>
        <w:suppressAutoHyphens w:val="0"/>
        <w:autoSpaceDE w:val="0"/>
        <w:spacing w:before="153"/>
        <w:ind w:left="361" w:hanging="359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D.S.G.A.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  <w:t xml:space="preserve">anni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mesi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giorni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5F4E3435" w14:textId="77777777" w:rsidR="00AA4B83" w:rsidRPr="00AA4B83" w:rsidRDefault="00AA4B83" w:rsidP="00AA4B83">
      <w:pPr>
        <w:suppressAutoHyphens w:val="0"/>
        <w:autoSpaceDE w:val="0"/>
        <w:spacing w:before="58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5635C4F9" w14:textId="77777777" w:rsidR="00AA4B83" w:rsidRPr="00AA4B83" w:rsidRDefault="00AA4B83" w:rsidP="00AA4B83">
      <w:pPr>
        <w:numPr>
          <w:ilvl w:val="0"/>
          <w:numId w:val="5"/>
        </w:numPr>
        <w:tabs>
          <w:tab w:val="left" w:pos="359"/>
          <w:tab w:val="left" w:pos="3545"/>
          <w:tab w:val="left" w:pos="4964"/>
          <w:tab w:val="left" w:pos="6156"/>
          <w:tab w:val="left" w:pos="7393"/>
          <w:tab w:val="left" w:pos="8831"/>
        </w:tabs>
        <w:suppressAutoHyphens w:val="0"/>
        <w:autoSpaceDE w:val="0"/>
        <w:ind w:left="359" w:right="1512" w:hanging="359"/>
        <w:jc w:val="right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Assistente</w:t>
      </w:r>
      <w:r w:rsidRPr="00AA4B83">
        <w:rPr>
          <w:rFonts w:ascii="Verdana" w:eastAsia="Verdana" w:hAnsi="Verdana" w:cs="Verdana"/>
          <w:spacing w:val="-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amministrativo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>ruolo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  <w:t xml:space="preserve">anni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mesi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giorni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67D257A0" w14:textId="77777777" w:rsidR="00AA4B83" w:rsidRPr="00AA4B83" w:rsidRDefault="00AA4B83" w:rsidP="00AA4B83">
      <w:pPr>
        <w:tabs>
          <w:tab w:val="left" w:pos="1418"/>
          <w:tab w:val="left" w:pos="2610"/>
          <w:tab w:val="left" w:pos="3847"/>
          <w:tab w:val="left" w:pos="5285"/>
        </w:tabs>
        <w:suppressAutoHyphens w:val="0"/>
        <w:autoSpaceDE w:val="0"/>
        <w:spacing w:before="22"/>
        <w:ind w:right="1512"/>
        <w:jc w:val="right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non</w:t>
      </w:r>
      <w:r w:rsidRPr="00AA4B83">
        <w:rPr>
          <w:rFonts w:ascii="Verdana" w:eastAsia="Verdana" w:hAnsi="Verdana" w:cs="Verdana"/>
          <w:spacing w:val="-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di 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ruolo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  <w:t xml:space="preserve">anni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mesi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giorni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0B7886CB" w14:textId="77777777" w:rsidR="00AA4B83" w:rsidRPr="00AA4B83" w:rsidRDefault="00AA4B83" w:rsidP="00AA4B83">
      <w:pPr>
        <w:suppressAutoHyphens w:val="0"/>
        <w:autoSpaceDE w:val="0"/>
        <w:spacing w:before="67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29D7E247" w14:textId="77777777" w:rsidR="00AA4B83" w:rsidRPr="00AA4B83" w:rsidRDefault="00AA4B83" w:rsidP="00AA4B83">
      <w:pPr>
        <w:tabs>
          <w:tab w:val="left" w:pos="359"/>
        </w:tabs>
        <w:suppressAutoHyphens w:val="0"/>
        <w:autoSpaceDE w:val="0"/>
        <w:textAlignment w:val="auto"/>
        <w:rPr>
          <w:rFonts w:ascii="Verdana" w:eastAsia="Verdana" w:hAnsi="Verdana" w:cs="Verdana"/>
          <w:kern w:val="0"/>
          <w:sz w:val="20"/>
          <w:lang w:val="it-IT"/>
        </w:rPr>
      </w:pPr>
    </w:p>
    <w:p w14:paraId="5A109109" w14:textId="77777777" w:rsidR="00AA4B83" w:rsidRPr="00AA4B83" w:rsidRDefault="00AA4B83" w:rsidP="00AA4B83">
      <w:pPr>
        <w:suppressAutoHyphens w:val="0"/>
        <w:autoSpaceDE w:val="0"/>
        <w:spacing w:before="218"/>
        <w:textAlignment w:val="auto"/>
        <w:rPr>
          <w:rFonts w:ascii="Verdana" w:eastAsia="Verdana" w:hAnsi="Verdana" w:cs="Verdana"/>
          <w:kern w:val="0"/>
          <w:sz w:val="20"/>
          <w:szCs w:val="15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20"/>
          <w:szCs w:val="15"/>
          <w:lang w:val="it-IT"/>
        </w:rPr>
        <mc:AlternateContent>
          <mc:Choice Requires="wps">
            <w:drawing>
              <wp:anchor distT="0" distB="0" distL="0" distR="0" simplePos="0" relativeHeight="251747328" behindDoc="1" locked="0" layoutInCell="1" allowOverlap="1" wp14:anchorId="34E3BF7E" wp14:editId="20360D28">
                <wp:simplePos x="0" y="0"/>
                <wp:positionH relativeFrom="page">
                  <wp:posOffset>541019</wp:posOffset>
                </wp:positionH>
                <wp:positionV relativeFrom="paragraph">
                  <wp:posOffset>308159</wp:posOffset>
                </wp:positionV>
                <wp:extent cx="2105660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A20C1" id="Graphic 84" o:spid="_x0000_s1026" style="position:absolute;margin-left:42.6pt;margin-top:24.25pt;width:165.8pt;height:.1pt;z-index:-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hbPWg3QAAAAgBAAAPAAAAAAAAAAAAAAAAAG4EAABkcnMvZG93bnJldi54bWxQSwUGAAAAAAQA&#10;BADzAAAAeAUAAAAA&#10;" path="m,l2105376,e" filled="f" strokeweight=".18731mm">
                <v:path arrowok="t"/>
                <w10:wrap type="topAndBottom"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20"/>
          <w:szCs w:val="15"/>
          <w:lang w:val="it-IT"/>
        </w:rPr>
        <mc:AlternateContent>
          <mc:Choice Requires="wps">
            <w:drawing>
              <wp:anchor distT="0" distB="0" distL="0" distR="0" simplePos="0" relativeHeight="251748352" behindDoc="1" locked="0" layoutInCell="1" allowOverlap="1" wp14:anchorId="54A37CD7" wp14:editId="1EF91E9F">
                <wp:simplePos x="0" y="0"/>
                <wp:positionH relativeFrom="page">
                  <wp:posOffset>3438778</wp:posOffset>
                </wp:positionH>
                <wp:positionV relativeFrom="paragraph">
                  <wp:posOffset>308159</wp:posOffset>
                </wp:positionV>
                <wp:extent cx="3219450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9450">
                              <a:moveTo>
                                <a:pt x="0" y="0"/>
                              </a:moveTo>
                              <a:lnTo>
                                <a:pt x="3219323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3B138" id="Graphic 85" o:spid="_x0000_s1026" style="position:absolute;margin-left:270.75pt;margin-top:24.25pt;width:253.5pt;height:.1pt;z-index:-25156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9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" path="m,l3219323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4898FEE7" w14:textId="70FA63FE" w:rsidR="00AA4B83" w:rsidRPr="00AA4B83" w:rsidRDefault="00AA4B83" w:rsidP="00AA4B83">
      <w:pPr>
        <w:tabs>
          <w:tab w:val="left" w:pos="5988"/>
        </w:tabs>
        <w:suppressAutoHyphens w:val="0"/>
        <w:autoSpaceDE w:val="0"/>
        <w:spacing w:before="143"/>
        <w:ind w:left="823"/>
        <w:textAlignment w:val="auto"/>
        <w:rPr>
          <w:rFonts w:ascii="Verdana" w:eastAsia="Verdana" w:hAnsi="Verdana" w:cs="Verdana"/>
          <w:i/>
          <w:kern w:val="0"/>
          <w:sz w:val="18"/>
          <w:lang w:val="it-IT"/>
        </w:rPr>
        <w:sectPr w:rsidR="00AA4B83" w:rsidRPr="00AA4B83" w:rsidSect="00AA4B83">
          <w:type w:val="continuous"/>
          <w:pgSz w:w="11910" w:h="16840"/>
          <w:pgMar w:top="380" w:right="708" w:bottom="1120" w:left="850" w:header="0" w:footer="937" w:gutter="0"/>
          <w:cols w:space="720"/>
        </w:sect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(</w:t>
      </w:r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>Luogo e</w:t>
      </w:r>
      <w:r w:rsidRPr="00AA4B83">
        <w:rPr>
          <w:rFonts w:ascii="Verdana" w:eastAsia="Verdana" w:hAnsi="Verdana" w:cs="Verdana"/>
          <w:i/>
          <w:spacing w:val="-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i/>
          <w:spacing w:val="-2"/>
          <w:kern w:val="0"/>
          <w:sz w:val="18"/>
          <w:lang w:val="it-IT"/>
        </w:rPr>
        <w:t>data)</w:t>
      </w:r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ab/>
        <w:t>(Firma</w:t>
      </w:r>
      <w:r w:rsidRPr="00AA4B83">
        <w:rPr>
          <w:rFonts w:ascii="Verdana" w:eastAsia="Verdana" w:hAnsi="Verdana" w:cs="Verdana"/>
          <w:i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>del</w:t>
      </w:r>
      <w:r w:rsidRPr="00AA4B83">
        <w:rPr>
          <w:rFonts w:ascii="Verdana" w:eastAsia="Verdana" w:hAnsi="Verdana" w:cs="Verdana"/>
          <w:i/>
          <w:spacing w:val="-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i/>
          <w:spacing w:val="-2"/>
          <w:kern w:val="0"/>
          <w:sz w:val="18"/>
          <w:lang w:val="it-IT"/>
        </w:rPr>
        <w:t>dichiarant</w:t>
      </w:r>
      <w:r w:rsidR="00837383">
        <w:rPr>
          <w:rFonts w:ascii="Verdana" w:eastAsia="Verdana" w:hAnsi="Verdana" w:cs="Verdana"/>
          <w:i/>
          <w:spacing w:val="-2"/>
          <w:kern w:val="0"/>
          <w:sz w:val="18"/>
          <w:lang w:val="it-IT"/>
        </w:rPr>
        <w:t>e)</w:t>
      </w:r>
    </w:p>
    <w:p w14:paraId="3077CEB1" w14:textId="77777777" w:rsidR="00BF7F42" w:rsidRDefault="00BF7F42">
      <w:pPr>
        <w:pStyle w:val="Textbody"/>
        <w:spacing w:before="19"/>
      </w:pPr>
    </w:p>
    <w:p w14:paraId="7F412FEB" w14:textId="77777777" w:rsidR="00CF0E67" w:rsidRPr="00CF0E67" w:rsidRDefault="00CF0E67" w:rsidP="00CF0E67">
      <w:pPr>
        <w:rPr>
          <w:lang w:val="it-IT"/>
        </w:rPr>
      </w:pPr>
    </w:p>
    <w:p w14:paraId="02D83F7D" w14:textId="77777777" w:rsidR="00CF0E67" w:rsidRPr="00CF0E67" w:rsidRDefault="00CF0E67" w:rsidP="00CF0E67">
      <w:pPr>
        <w:rPr>
          <w:lang w:val="it-IT"/>
        </w:rPr>
      </w:pPr>
    </w:p>
    <w:p w14:paraId="3D084E4A" w14:textId="77777777" w:rsidR="00CF0E67" w:rsidRPr="00CF0E67" w:rsidRDefault="00CF0E67" w:rsidP="00CF0E67">
      <w:pPr>
        <w:rPr>
          <w:lang w:val="it-IT"/>
        </w:rPr>
      </w:pPr>
    </w:p>
    <w:p w14:paraId="02B0495A" w14:textId="77777777" w:rsidR="00CF0E67" w:rsidRPr="00CF0E67" w:rsidRDefault="00CF0E67" w:rsidP="00CF0E67">
      <w:pPr>
        <w:rPr>
          <w:lang w:val="it-IT"/>
        </w:rPr>
      </w:pPr>
    </w:p>
    <w:p w14:paraId="3FFAAB5B" w14:textId="77777777" w:rsidR="00CF0E67" w:rsidRPr="00CF0E67" w:rsidRDefault="00CF0E67" w:rsidP="00CF0E67">
      <w:pPr>
        <w:rPr>
          <w:lang w:val="it-IT"/>
        </w:rPr>
      </w:pPr>
    </w:p>
    <w:p w14:paraId="0E8C9B9B" w14:textId="77777777" w:rsidR="00CF0E67" w:rsidRPr="00CF0E67" w:rsidRDefault="00CF0E67" w:rsidP="00CF0E67">
      <w:pPr>
        <w:rPr>
          <w:lang w:val="it-IT"/>
        </w:rPr>
      </w:pPr>
    </w:p>
    <w:p w14:paraId="433A2FBF" w14:textId="77777777" w:rsidR="00CF0E67" w:rsidRPr="00CF0E67" w:rsidRDefault="00CF0E67" w:rsidP="00CF0E67">
      <w:pPr>
        <w:rPr>
          <w:lang w:val="it-IT"/>
        </w:rPr>
      </w:pPr>
    </w:p>
    <w:p w14:paraId="2A469332" w14:textId="77777777" w:rsidR="00CF0E67" w:rsidRPr="00CF0E67" w:rsidRDefault="00CF0E67" w:rsidP="00CF0E67">
      <w:pPr>
        <w:rPr>
          <w:lang w:val="it-IT"/>
        </w:rPr>
      </w:pPr>
    </w:p>
    <w:p w14:paraId="7089B2B6" w14:textId="77777777" w:rsidR="00CF0E67" w:rsidRPr="00CF0E67" w:rsidRDefault="00CF0E67" w:rsidP="00CF0E67">
      <w:pPr>
        <w:rPr>
          <w:lang w:val="it-IT"/>
        </w:rPr>
      </w:pPr>
    </w:p>
    <w:p w14:paraId="6D99F03E" w14:textId="77777777" w:rsidR="00CF0E67" w:rsidRPr="00CF0E67" w:rsidRDefault="00CF0E67" w:rsidP="00CF0E67">
      <w:pPr>
        <w:rPr>
          <w:lang w:val="it-IT"/>
        </w:rPr>
      </w:pPr>
    </w:p>
    <w:p w14:paraId="45A26BBD" w14:textId="77777777" w:rsidR="00CF0E67" w:rsidRPr="00CF0E67" w:rsidRDefault="00CF0E67" w:rsidP="00CF0E67">
      <w:pPr>
        <w:rPr>
          <w:lang w:val="it-IT"/>
        </w:rPr>
      </w:pPr>
    </w:p>
    <w:p w14:paraId="030C1D30" w14:textId="77777777" w:rsidR="00CF0E67" w:rsidRPr="00CF0E67" w:rsidRDefault="00CF0E67" w:rsidP="00CF0E67">
      <w:pPr>
        <w:rPr>
          <w:lang w:val="it-IT"/>
        </w:rPr>
      </w:pPr>
    </w:p>
    <w:p w14:paraId="02C860A8" w14:textId="77777777" w:rsidR="00CF0E67" w:rsidRPr="00CF0E67" w:rsidRDefault="00CF0E67" w:rsidP="00CF0E67">
      <w:pPr>
        <w:rPr>
          <w:lang w:val="it-IT"/>
        </w:rPr>
      </w:pPr>
    </w:p>
    <w:p w14:paraId="5C30B292" w14:textId="77777777" w:rsidR="00CF0E67" w:rsidRPr="00CF0E67" w:rsidRDefault="00CF0E67" w:rsidP="00CF0E67">
      <w:pPr>
        <w:rPr>
          <w:lang w:val="it-IT"/>
        </w:rPr>
      </w:pPr>
    </w:p>
    <w:p w14:paraId="533F7BF3" w14:textId="77777777" w:rsidR="00CF0E67" w:rsidRPr="00CF0E67" w:rsidRDefault="00CF0E67" w:rsidP="00CF0E67">
      <w:pPr>
        <w:rPr>
          <w:lang w:val="it-IT"/>
        </w:rPr>
      </w:pPr>
    </w:p>
    <w:p w14:paraId="45830792" w14:textId="77777777" w:rsidR="00CF0E67" w:rsidRPr="00CF0E67" w:rsidRDefault="00CF0E67" w:rsidP="00CF0E67">
      <w:pPr>
        <w:rPr>
          <w:lang w:val="it-IT"/>
        </w:rPr>
      </w:pPr>
    </w:p>
    <w:p w14:paraId="4EC65444" w14:textId="77777777" w:rsidR="00CF0E67" w:rsidRPr="00CF0E67" w:rsidRDefault="00CF0E67" w:rsidP="00CF0E67">
      <w:pPr>
        <w:rPr>
          <w:lang w:val="it-IT"/>
        </w:rPr>
      </w:pPr>
    </w:p>
    <w:p w14:paraId="299B8195" w14:textId="77777777" w:rsidR="00CF0E67" w:rsidRPr="00CF0E67" w:rsidRDefault="00CF0E67" w:rsidP="00CF0E67">
      <w:pPr>
        <w:rPr>
          <w:lang w:val="it-IT"/>
        </w:rPr>
      </w:pPr>
    </w:p>
    <w:p w14:paraId="4DC6F28A" w14:textId="77777777" w:rsidR="00CF0E67" w:rsidRPr="00CF0E67" w:rsidRDefault="00CF0E67" w:rsidP="00CF0E67">
      <w:pPr>
        <w:rPr>
          <w:lang w:val="it-IT"/>
        </w:rPr>
      </w:pPr>
    </w:p>
    <w:p w14:paraId="645387ED" w14:textId="77777777" w:rsidR="00CF0E67" w:rsidRPr="00CF0E67" w:rsidRDefault="00CF0E67" w:rsidP="00CF0E67">
      <w:pPr>
        <w:rPr>
          <w:lang w:val="it-IT"/>
        </w:rPr>
      </w:pPr>
    </w:p>
    <w:p w14:paraId="7392693C" w14:textId="77777777" w:rsidR="00CF0E67" w:rsidRPr="00CF0E67" w:rsidRDefault="00CF0E67" w:rsidP="00CF0E67">
      <w:pPr>
        <w:rPr>
          <w:lang w:val="it-IT"/>
        </w:rPr>
      </w:pPr>
    </w:p>
    <w:p w14:paraId="52DC1057" w14:textId="77777777" w:rsidR="00CF0E67" w:rsidRPr="00CF0E67" w:rsidRDefault="00CF0E67" w:rsidP="00CF0E67">
      <w:pPr>
        <w:rPr>
          <w:lang w:val="it-IT"/>
        </w:rPr>
      </w:pPr>
    </w:p>
    <w:p w14:paraId="5F6BC906" w14:textId="77777777" w:rsidR="00CF0E67" w:rsidRDefault="00CF0E67" w:rsidP="00CF0E67">
      <w:pPr>
        <w:rPr>
          <w:rFonts w:ascii="Verdana" w:eastAsia="Verdana" w:hAnsi="Verdana" w:cs="Verdana"/>
          <w:lang w:val="it-IT"/>
        </w:rPr>
      </w:pPr>
    </w:p>
    <w:p w14:paraId="450BC8D7" w14:textId="77777777" w:rsidR="00CF0E67" w:rsidRPr="00CF0E67" w:rsidRDefault="00CF0E67" w:rsidP="00CF0E67">
      <w:pPr>
        <w:tabs>
          <w:tab w:val="left" w:pos="2840"/>
        </w:tabs>
        <w:rPr>
          <w:lang w:val="it-IT"/>
        </w:rPr>
      </w:pPr>
    </w:p>
    <w:sectPr w:rsidR="00CF0E67" w:rsidRPr="00CF0E67">
      <w:pgSz w:w="11930" w:h="16860"/>
      <w:pgMar w:top="1940" w:right="992" w:bottom="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39AE8" w14:textId="77777777" w:rsidR="000E24DD" w:rsidRDefault="000E24DD">
      <w:r>
        <w:separator/>
      </w:r>
    </w:p>
  </w:endnote>
  <w:endnote w:type="continuationSeparator" w:id="0">
    <w:p w14:paraId="25ADC2BE" w14:textId="77777777" w:rsidR="000E24DD" w:rsidRDefault="000E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64784" w14:textId="77777777" w:rsidR="000E24DD" w:rsidRDefault="000E24DD">
      <w:r>
        <w:rPr>
          <w:color w:val="000000"/>
        </w:rPr>
        <w:separator/>
      </w:r>
    </w:p>
  </w:footnote>
  <w:footnote w:type="continuationSeparator" w:id="0">
    <w:p w14:paraId="5C67DA11" w14:textId="77777777" w:rsidR="000E24DD" w:rsidRDefault="000E2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993"/>
    <w:multiLevelType w:val="multilevel"/>
    <w:tmpl w:val="3A02A7FC"/>
    <w:styleLink w:val="WWNum2"/>
    <w:lvl w:ilvl="0">
      <w:start w:val="1"/>
      <w:numFmt w:val="decimal"/>
      <w:lvlText w:val="%1."/>
      <w:lvlJc w:val="left"/>
      <w:pPr>
        <w:ind w:left="858" w:hanging="360"/>
      </w:pPr>
    </w:lvl>
    <w:lvl w:ilvl="1">
      <w:start w:val="1"/>
      <w:numFmt w:val="lowerLetter"/>
      <w:lvlText w:val="%2."/>
      <w:lvlJc w:val="left"/>
      <w:pPr>
        <w:ind w:left="1578" w:hanging="360"/>
      </w:pPr>
    </w:lvl>
    <w:lvl w:ilvl="2">
      <w:start w:val="1"/>
      <w:numFmt w:val="lowerRoman"/>
      <w:lvlText w:val="%1.%2.%3."/>
      <w:lvlJc w:val="right"/>
      <w:pPr>
        <w:ind w:left="2298" w:hanging="180"/>
      </w:pPr>
    </w:lvl>
    <w:lvl w:ilvl="3">
      <w:start w:val="1"/>
      <w:numFmt w:val="decimal"/>
      <w:lvlText w:val="%1.%2.%3.%4."/>
      <w:lvlJc w:val="left"/>
      <w:pPr>
        <w:ind w:left="3018" w:hanging="360"/>
      </w:pPr>
    </w:lvl>
    <w:lvl w:ilvl="4">
      <w:start w:val="1"/>
      <w:numFmt w:val="lowerLetter"/>
      <w:lvlText w:val="%1.%2.%3.%4.%5."/>
      <w:lvlJc w:val="left"/>
      <w:pPr>
        <w:ind w:left="3738" w:hanging="360"/>
      </w:pPr>
    </w:lvl>
    <w:lvl w:ilvl="5">
      <w:start w:val="1"/>
      <w:numFmt w:val="lowerRoman"/>
      <w:lvlText w:val="%1.%2.%3.%4.%5.%6."/>
      <w:lvlJc w:val="right"/>
      <w:pPr>
        <w:ind w:left="4458" w:hanging="180"/>
      </w:pPr>
    </w:lvl>
    <w:lvl w:ilvl="6">
      <w:start w:val="1"/>
      <w:numFmt w:val="decimal"/>
      <w:lvlText w:val="%1.%2.%3.%4.%5.%6.%7."/>
      <w:lvlJc w:val="left"/>
      <w:pPr>
        <w:ind w:left="5178" w:hanging="360"/>
      </w:pPr>
    </w:lvl>
    <w:lvl w:ilvl="7">
      <w:start w:val="1"/>
      <w:numFmt w:val="lowerLetter"/>
      <w:lvlText w:val="%1.%2.%3.%4.%5.%6.%7.%8."/>
      <w:lvlJc w:val="left"/>
      <w:pPr>
        <w:ind w:left="5898" w:hanging="360"/>
      </w:pPr>
    </w:lvl>
    <w:lvl w:ilvl="8">
      <w:start w:val="1"/>
      <w:numFmt w:val="lowerRoman"/>
      <w:lvlText w:val="%1.%2.%3.%4.%5.%6.%7.%8.%9."/>
      <w:lvlJc w:val="right"/>
      <w:pPr>
        <w:ind w:left="6618" w:hanging="180"/>
      </w:pPr>
    </w:lvl>
  </w:abstractNum>
  <w:abstractNum w:abstractNumId="1" w15:restartNumberingAfterBreak="0">
    <w:nsid w:val="1229711A"/>
    <w:multiLevelType w:val="multilevel"/>
    <w:tmpl w:val="9250AA9A"/>
    <w:styleLink w:val="WWNum1"/>
    <w:lvl w:ilvl="0">
      <w:numFmt w:val="bullet"/>
      <w:lvlText w:val="•"/>
      <w:lvlJc w:val="left"/>
      <w:pPr>
        <w:ind w:left="138" w:hanging="248"/>
      </w:pPr>
      <w:rPr>
        <w:rFonts w:ascii="Verdana" w:eastAsia="Verdana" w:hAnsi="Verdana" w:cs="Verdana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119" w:hanging="248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099" w:hanging="248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079" w:hanging="248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058" w:hanging="248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038" w:hanging="248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018" w:hanging="248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997" w:hanging="248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77" w:hanging="248"/>
      </w:pPr>
      <w:rPr>
        <w:lang w:val="it-IT" w:eastAsia="en-US" w:bidi="ar-SA"/>
      </w:rPr>
    </w:lvl>
  </w:abstractNum>
  <w:abstractNum w:abstractNumId="2" w15:restartNumberingAfterBreak="0">
    <w:nsid w:val="3E7C530B"/>
    <w:multiLevelType w:val="hybridMultilevel"/>
    <w:tmpl w:val="1206E026"/>
    <w:lvl w:ilvl="0" w:tplc="BBDC9478">
      <w:numFmt w:val="bullet"/>
      <w:lvlText w:val=""/>
      <w:lvlJc w:val="left"/>
      <w:pPr>
        <w:ind w:left="36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A42B50">
      <w:numFmt w:val="bullet"/>
      <w:lvlText w:val=""/>
      <w:lvlJc w:val="left"/>
      <w:pPr>
        <w:ind w:left="10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EE3E6064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560C6BFE">
      <w:numFmt w:val="bullet"/>
      <w:lvlText w:val="•"/>
      <w:lvlJc w:val="left"/>
      <w:pPr>
        <w:ind w:left="3139" w:hanging="360"/>
      </w:pPr>
      <w:rPr>
        <w:rFonts w:hint="default"/>
        <w:lang w:val="it-IT" w:eastAsia="en-US" w:bidi="ar-SA"/>
      </w:rPr>
    </w:lvl>
    <w:lvl w:ilvl="4" w:tplc="56CAD6A8">
      <w:numFmt w:val="bullet"/>
      <w:lvlText w:val="•"/>
      <w:lvlJc w:val="left"/>
      <w:pPr>
        <w:ind w:left="4169" w:hanging="360"/>
      </w:pPr>
      <w:rPr>
        <w:rFonts w:hint="default"/>
        <w:lang w:val="it-IT" w:eastAsia="en-US" w:bidi="ar-SA"/>
      </w:rPr>
    </w:lvl>
    <w:lvl w:ilvl="5" w:tplc="83CCCABE">
      <w:numFmt w:val="bullet"/>
      <w:lvlText w:val="•"/>
      <w:lvlJc w:val="left"/>
      <w:pPr>
        <w:ind w:left="5199" w:hanging="360"/>
      </w:pPr>
      <w:rPr>
        <w:rFonts w:hint="default"/>
        <w:lang w:val="it-IT" w:eastAsia="en-US" w:bidi="ar-SA"/>
      </w:rPr>
    </w:lvl>
    <w:lvl w:ilvl="6" w:tplc="8BD01A76">
      <w:numFmt w:val="bullet"/>
      <w:lvlText w:val="•"/>
      <w:lvlJc w:val="left"/>
      <w:pPr>
        <w:ind w:left="6229" w:hanging="360"/>
      </w:pPr>
      <w:rPr>
        <w:rFonts w:hint="default"/>
        <w:lang w:val="it-IT" w:eastAsia="en-US" w:bidi="ar-SA"/>
      </w:rPr>
    </w:lvl>
    <w:lvl w:ilvl="7" w:tplc="76343EA4">
      <w:numFmt w:val="bullet"/>
      <w:lvlText w:val="•"/>
      <w:lvlJc w:val="left"/>
      <w:pPr>
        <w:ind w:left="7258" w:hanging="360"/>
      </w:pPr>
      <w:rPr>
        <w:rFonts w:hint="default"/>
        <w:lang w:val="it-IT" w:eastAsia="en-US" w:bidi="ar-SA"/>
      </w:rPr>
    </w:lvl>
    <w:lvl w:ilvl="8" w:tplc="8D94DED0">
      <w:numFmt w:val="bullet"/>
      <w:lvlText w:val="•"/>
      <w:lvlJc w:val="left"/>
      <w:pPr>
        <w:ind w:left="8288" w:hanging="360"/>
      </w:pPr>
      <w:rPr>
        <w:rFonts w:hint="default"/>
        <w:lang w:val="it-IT" w:eastAsia="en-US" w:bidi="ar-SA"/>
      </w:rPr>
    </w:lvl>
  </w:abstractNum>
  <w:num w:numId="1" w16cid:durableId="760563716">
    <w:abstractNumId w:val="1"/>
  </w:num>
  <w:num w:numId="2" w16cid:durableId="250889799">
    <w:abstractNumId w:val="0"/>
  </w:num>
  <w:num w:numId="3" w16cid:durableId="1243295043">
    <w:abstractNumId w:val="0"/>
    <w:lvlOverride w:ilvl="0">
      <w:startOverride w:val="1"/>
    </w:lvlOverride>
  </w:num>
  <w:num w:numId="4" w16cid:durableId="223177995">
    <w:abstractNumId w:val="1"/>
  </w:num>
  <w:num w:numId="5" w16cid:durableId="638387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AC6"/>
    <w:rsid w:val="00021F18"/>
    <w:rsid w:val="000877B7"/>
    <w:rsid w:val="000B7DD4"/>
    <w:rsid w:val="000E19A4"/>
    <w:rsid w:val="000E24DD"/>
    <w:rsid w:val="0015468D"/>
    <w:rsid w:val="001551F2"/>
    <w:rsid w:val="001767D8"/>
    <w:rsid w:val="00185586"/>
    <w:rsid w:val="002303CB"/>
    <w:rsid w:val="0024501C"/>
    <w:rsid w:val="002B6590"/>
    <w:rsid w:val="002F03C2"/>
    <w:rsid w:val="00342368"/>
    <w:rsid w:val="00353100"/>
    <w:rsid w:val="003A1E80"/>
    <w:rsid w:val="003C55A6"/>
    <w:rsid w:val="004222E9"/>
    <w:rsid w:val="00424223"/>
    <w:rsid w:val="004643E3"/>
    <w:rsid w:val="00465814"/>
    <w:rsid w:val="004A723E"/>
    <w:rsid w:val="004D5FE6"/>
    <w:rsid w:val="004E0533"/>
    <w:rsid w:val="005066E2"/>
    <w:rsid w:val="00531C55"/>
    <w:rsid w:val="00544AC6"/>
    <w:rsid w:val="00571BA7"/>
    <w:rsid w:val="00612485"/>
    <w:rsid w:val="00614417"/>
    <w:rsid w:val="006E5269"/>
    <w:rsid w:val="00700194"/>
    <w:rsid w:val="00734A15"/>
    <w:rsid w:val="007B3E5E"/>
    <w:rsid w:val="00802B0E"/>
    <w:rsid w:val="0082520F"/>
    <w:rsid w:val="00837383"/>
    <w:rsid w:val="008719E0"/>
    <w:rsid w:val="00893396"/>
    <w:rsid w:val="008B005C"/>
    <w:rsid w:val="008D458E"/>
    <w:rsid w:val="008E7607"/>
    <w:rsid w:val="008F0ABB"/>
    <w:rsid w:val="00A01501"/>
    <w:rsid w:val="00A02EFC"/>
    <w:rsid w:val="00AA4B83"/>
    <w:rsid w:val="00AD66F9"/>
    <w:rsid w:val="00B35E49"/>
    <w:rsid w:val="00B65022"/>
    <w:rsid w:val="00BB5658"/>
    <w:rsid w:val="00BC7098"/>
    <w:rsid w:val="00BD31CE"/>
    <w:rsid w:val="00BD466D"/>
    <w:rsid w:val="00BF7F42"/>
    <w:rsid w:val="00C52357"/>
    <w:rsid w:val="00C65326"/>
    <w:rsid w:val="00CB3FBC"/>
    <w:rsid w:val="00CE2FB5"/>
    <w:rsid w:val="00CF0E67"/>
    <w:rsid w:val="00D17E0E"/>
    <w:rsid w:val="00DB35D4"/>
    <w:rsid w:val="00DD6BBD"/>
    <w:rsid w:val="00DF2827"/>
    <w:rsid w:val="00E0002D"/>
    <w:rsid w:val="00E41992"/>
    <w:rsid w:val="00F7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6F0B2"/>
  <w15:docId w15:val="{26250810-7D8B-454F-A0AD-E9338C8F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uiPriority w:val="9"/>
    <w:qFormat/>
    <w:pPr>
      <w:ind w:left="138"/>
      <w:jc w:val="center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Verdana" w:eastAsia="Verdana" w:hAnsi="Verdana" w:cs="Verdana"/>
      <w:lang w:val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foelenco">
    <w:name w:val="List Paragraph"/>
    <w:basedOn w:val="Standard"/>
    <w:pPr>
      <w:ind w:left="138"/>
      <w:jc w:val="both"/>
    </w:pPr>
  </w:style>
  <w:style w:type="paragraph" w:customStyle="1" w:styleId="TableParagraph">
    <w:name w:val="Table Paragraph"/>
    <w:basedOn w:val="Standard"/>
  </w:style>
  <w:style w:type="character" w:customStyle="1" w:styleId="CorpotestoCarattere">
    <w:name w:val="Corpo testo Carattere"/>
    <w:basedOn w:val="Carpredefinitoparagrafo"/>
    <w:rPr>
      <w:rFonts w:ascii="Verdana" w:eastAsia="Verdana" w:hAnsi="Verdana" w:cs="Verdana"/>
      <w:lang w:val="it-IT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styleId="Menzionenonrisolta">
    <w:name w:val="Unresolved Mention"/>
    <w:basedOn w:val="Carpredefinitoparagrafo"/>
    <w:rPr>
      <w:color w:val="605E5C"/>
    </w:rPr>
  </w:style>
  <w:style w:type="character" w:customStyle="1" w:styleId="ListLabel1">
    <w:name w:val="ListLabel 1"/>
    <w:rPr>
      <w:rFonts w:eastAsia="Verdana" w:cs="Verdana"/>
      <w:b w:val="0"/>
      <w:bCs w:val="0"/>
      <w:i w:val="0"/>
      <w:iCs w:val="0"/>
      <w:spacing w:val="0"/>
      <w:w w:val="100"/>
      <w:sz w:val="22"/>
      <w:szCs w:val="22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paragraph" w:styleId="NormaleWeb">
    <w:name w:val="Normal (Web)"/>
    <w:basedOn w:val="Normale"/>
    <w:uiPriority w:val="99"/>
    <w:unhideWhenUsed/>
    <w:rsid w:val="008F0AB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MI20141\Desktop\ata\DOMANDA-PER-INTERPELLO-DSGA-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DOMANDA-PER-INTERPELLO-DSGA-MODELLO</Template>
  <TotalTime>1</TotalTime>
  <Pages>4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GIACOMINA SARACINO</dc:creator>
  <cp:lastModifiedBy>GIACOMINA SARACINO</cp:lastModifiedBy>
  <cp:revision>3</cp:revision>
  <dcterms:created xsi:type="dcterms:W3CDTF">2026-10-23T08:41:00Z</dcterms:created>
  <dcterms:modified xsi:type="dcterms:W3CDTF">2026-10-23T08:43:00Z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MIUR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