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510" w14:textId="77777777" w:rsidR="00342368" w:rsidRPr="009367D7" w:rsidRDefault="00342368" w:rsidP="00342368">
      <w:pPr>
        <w:autoSpaceDE w:val="0"/>
        <w:spacing w:before="73" w:line="360" w:lineRule="auto"/>
        <w:ind w:left="7145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smallCaps/>
          <w:kern w:val="0"/>
          <w:sz w:val="18"/>
        </w:rPr>
        <w:t>Al</w:t>
      </w:r>
      <w:r w:rsidRPr="009367D7">
        <w:rPr>
          <w:rFonts w:ascii="Verdana" w:eastAsia="Verdana" w:hAnsi="Verdana" w:cs="Verdana"/>
          <w:smallCaps/>
          <w:spacing w:val="-1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smallCaps/>
          <w:kern w:val="0"/>
          <w:sz w:val="18"/>
        </w:rPr>
        <w:t>Dirigente</w:t>
      </w:r>
      <w:proofErr w:type="spellEnd"/>
      <w:r w:rsidRPr="009367D7">
        <w:rPr>
          <w:rFonts w:ascii="Verdana" w:eastAsia="Verdana" w:hAnsi="Verdana" w:cs="Verdana"/>
          <w:smallCaps/>
          <w:spacing w:val="-10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smallCaps/>
          <w:kern w:val="0"/>
          <w:sz w:val="18"/>
        </w:rPr>
        <w:t>dell’Ufficio</w:t>
      </w:r>
      <w:proofErr w:type="spellEnd"/>
      <w:r w:rsidRPr="009367D7">
        <w:rPr>
          <w:rFonts w:ascii="Verdana" w:eastAsia="Verdana" w:hAnsi="Verdana" w:cs="Verdana"/>
          <w:smallCaps/>
          <w:spacing w:val="-11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smallCaps/>
          <w:kern w:val="0"/>
          <w:sz w:val="18"/>
        </w:rPr>
        <w:t>Ambito</w:t>
      </w:r>
      <w:proofErr w:type="spellEnd"/>
      <w:r w:rsidRPr="009367D7">
        <w:rPr>
          <w:rFonts w:ascii="Verdana" w:eastAsia="Verdana" w:hAnsi="Verdana" w:cs="Verdana"/>
          <w:smallCaps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smallCaps/>
          <w:kern w:val="0"/>
          <w:sz w:val="18"/>
        </w:rPr>
        <w:t>Territoriale</w:t>
      </w:r>
      <w:proofErr w:type="spellEnd"/>
      <w:r w:rsidRPr="009367D7">
        <w:rPr>
          <w:rFonts w:ascii="Verdana" w:eastAsia="Verdana" w:hAnsi="Verdana" w:cs="Verdana"/>
          <w:smallCaps/>
          <w:kern w:val="0"/>
          <w:sz w:val="18"/>
        </w:rPr>
        <w:t xml:space="preserve"> di Bari</w:t>
      </w:r>
    </w:p>
    <w:p w14:paraId="52F01E8D" w14:textId="77777777" w:rsidR="00342368" w:rsidRPr="009367D7" w:rsidRDefault="00342368" w:rsidP="00342368">
      <w:pPr>
        <w:autoSpaceDE w:val="0"/>
        <w:spacing w:before="160" w:line="219" w:lineRule="exact"/>
        <w:ind w:left="221" w:right="360"/>
        <w:jc w:val="center"/>
        <w:rPr>
          <w:rFonts w:ascii="Verdana" w:eastAsia="Verdana" w:hAnsi="Verdana" w:cs="Verdana"/>
          <w:b/>
          <w:kern w:val="0"/>
          <w:sz w:val="18"/>
        </w:rPr>
      </w:pPr>
      <w:r w:rsidRPr="009367D7">
        <w:rPr>
          <w:rFonts w:ascii="Verdana" w:eastAsia="Verdana" w:hAnsi="Verdana" w:cs="Verdana"/>
          <w:b/>
          <w:kern w:val="0"/>
          <w:sz w:val="18"/>
        </w:rPr>
        <w:t>MANIFESTAZIONE</w:t>
      </w:r>
      <w:r w:rsidRPr="009367D7">
        <w:rPr>
          <w:rFonts w:ascii="Verdana" w:eastAsia="Verdana" w:hAnsi="Verdana" w:cs="Verdana"/>
          <w:b/>
          <w:spacing w:val="-5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b/>
          <w:kern w:val="0"/>
          <w:sz w:val="18"/>
        </w:rPr>
        <w:t>DI</w:t>
      </w:r>
      <w:r w:rsidRPr="009367D7">
        <w:rPr>
          <w:rFonts w:ascii="Verdana" w:eastAsia="Verdana" w:hAnsi="Verdana" w:cs="Verdana"/>
          <w:b/>
          <w:spacing w:val="-5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b/>
          <w:spacing w:val="-2"/>
          <w:kern w:val="0"/>
          <w:sz w:val="18"/>
        </w:rPr>
        <w:t>DISPONIBILITÀ</w:t>
      </w:r>
    </w:p>
    <w:p w14:paraId="60D0FBF6" w14:textId="77777777" w:rsidR="00342368" w:rsidRPr="009367D7" w:rsidRDefault="00342368" w:rsidP="00342368">
      <w:pPr>
        <w:autoSpaceDE w:val="0"/>
        <w:ind w:left="221" w:right="358"/>
        <w:jc w:val="center"/>
        <w:rPr>
          <w:rFonts w:ascii="Verdana" w:eastAsia="Verdana" w:hAnsi="Verdana" w:cs="Verdana"/>
          <w:b/>
          <w:kern w:val="0"/>
          <w:sz w:val="18"/>
        </w:rPr>
      </w:pPr>
      <w:r w:rsidRPr="009367D7">
        <w:rPr>
          <w:rFonts w:ascii="Verdana" w:eastAsia="Verdana" w:hAnsi="Verdana" w:cs="Verdana"/>
          <w:b/>
          <w:kern w:val="0"/>
          <w:sz w:val="18"/>
        </w:rPr>
        <w:t>ALL’INCARICO</w:t>
      </w:r>
      <w:r w:rsidRPr="009367D7">
        <w:rPr>
          <w:rFonts w:ascii="Verdana" w:eastAsia="Verdana" w:hAnsi="Verdana" w:cs="Verdana"/>
          <w:b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b/>
          <w:kern w:val="0"/>
          <w:sz w:val="18"/>
        </w:rPr>
        <w:t>DI</w:t>
      </w:r>
      <w:r w:rsidRPr="009367D7">
        <w:rPr>
          <w:rFonts w:ascii="Verdana" w:eastAsia="Verdana" w:hAnsi="Verdana" w:cs="Verdana"/>
          <w:b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b/>
          <w:kern w:val="0"/>
          <w:sz w:val="18"/>
        </w:rPr>
        <w:t>DSGA</w:t>
      </w:r>
      <w:r w:rsidRPr="009367D7">
        <w:rPr>
          <w:rFonts w:ascii="Verdana" w:eastAsia="Verdana" w:hAnsi="Verdana" w:cs="Verdana"/>
          <w:b/>
          <w:spacing w:val="-5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b/>
          <w:kern w:val="0"/>
          <w:sz w:val="18"/>
        </w:rPr>
        <w:t>SU</w:t>
      </w:r>
      <w:r w:rsidRPr="009367D7">
        <w:rPr>
          <w:rFonts w:ascii="Verdana" w:eastAsia="Verdana" w:hAnsi="Verdana" w:cs="Verdana"/>
          <w:b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b/>
          <w:kern w:val="0"/>
          <w:sz w:val="18"/>
        </w:rPr>
        <w:t>POSTO VACANTE</w:t>
      </w:r>
      <w:r w:rsidRPr="009367D7">
        <w:rPr>
          <w:rFonts w:ascii="Verdana" w:eastAsia="Verdana" w:hAnsi="Verdana" w:cs="Verdana"/>
          <w:b/>
          <w:spacing w:val="-4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b/>
          <w:kern w:val="0"/>
          <w:sz w:val="18"/>
        </w:rPr>
        <w:t>O</w:t>
      </w:r>
      <w:r w:rsidRPr="009367D7">
        <w:rPr>
          <w:rFonts w:ascii="Verdana" w:eastAsia="Verdana" w:hAnsi="Verdana" w:cs="Verdana"/>
          <w:b/>
          <w:spacing w:val="-4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b/>
          <w:kern w:val="0"/>
          <w:sz w:val="18"/>
        </w:rPr>
        <w:t>DISPONIBILE</w:t>
      </w:r>
      <w:r w:rsidRPr="009367D7">
        <w:rPr>
          <w:rFonts w:ascii="Verdana" w:eastAsia="Verdana" w:hAnsi="Verdana" w:cs="Verdana"/>
          <w:b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b/>
          <w:kern w:val="0"/>
          <w:sz w:val="18"/>
        </w:rPr>
        <w:t>PER</w:t>
      </w:r>
      <w:r w:rsidRPr="009367D7">
        <w:rPr>
          <w:rFonts w:ascii="Verdana" w:eastAsia="Verdana" w:hAnsi="Verdana" w:cs="Verdana"/>
          <w:b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b/>
          <w:kern w:val="0"/>
          <w:sz w:val="18"/>
        </w:rPr>
        <w:t>TUTTO</w:t>
      </w:r>
      <w:r w:rsidRPr="009367D7">
        <w:rPr>
          <w:rFonts w:ascii="Verdana" w:eastAsia="Verdana" w:hAnsi="Verdana" w:cs="Verdana"/>
          <w:b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b/>
          <w:kern w:val="0"/>
          <w:sz w:val="18"/>
        </w:rPr>
        <w:t>L’ANNO</w:t>
      </w:r>
      <w:r w:rsidRPr="009367D7">
        <w:rPr>
          <w:rFonts w:ascii="Verdana" w:eastAsia="Verdana" w:hAnsi="Verdana" w:cs="Verdana"/>
          <w:b/>
          <w:spacing w:val="-1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b/>
          <w:spacing w:val="-2"/>
          <w:kern w:val="0"/>
          <w:sz w:val="18"/>
        </w:rPr>
        <w:t>SCOLASTICO</w:t>
      </w:r>
    </w:p>
    <w:p w14:paraId="4C5EE60E" w14:textId="77777777" w:rsidR="00342368" w:rsidRPr="009367D7" w:rsidRDefault="00342368" w:rsidP="00342368">
      <w:pPr>
        <w:autoSpaceDE w:val="0"/>
        <w:ind w:left="221" w:right="358"/>
        <w:jc w:val="center"/>
        <w:rPr>
          <w:rFonts w:ascii="Verdana" w:eastAsia="Verdana" w:hAnsi="Verdana" w:cs="Verdana"/>
          <w:b/>
          <w:kern w:val="0"/>
          <w:sz w:val="18"/>
        </w:rPr>
      </w:pPr>
      <w:r w:rsidRPr="009367D7">
        <w:rPr>
          <w:rFonts w:ascii="Verdana" w:eastAsia="Verdana" w:hAnsi="Verdana" w:cs="Verdana"/>
          <w:b/>
          <w:spacing w:val="-2"/>
          <w:kern w:val="0"/>
          <w:sz w:val="18"/>
        </w:rPr>
        <w:t>2025/2026</w:t>
      </w:r>
    </w:p>
    <w:p w14:paraId="6FAC912F" w14:textId="77777777" w:rsidR="00342368" w:rsidRPr="009367D7" w:rsidRDefault="00342368" w:rsidP="00342368">
      <w:pPr>
        <w:autoSpaceDE w:val="0"/>
        <w:spacing w:before="109"/>
        <w:rPr>
          <w:rFonts w:ascii="Verdana" w:eastAsia="Verdana" w:hAnsi="Verdana" w:cs="Verdana"/>
          <w:b/>
          <w:kern w:val="0"/>
          <w:sz w:val="18"/>
          <w:szCs w:val="15"/>
        </w:rPr>
      </w:pPr>
    </w:p>
    <w:p w14:paraId="4A4A99B5" w14:textId="77777777" w:rsidR="00342368" w:rsidRPr="009367D7" w:rsidRDefault="00342368" w:rsidP="00342368">
      <w:pPr>
        <w:tabs>
          <w:tab w:val="left" w:pos="6193"/>
          <w:tab w:val="left" w:pos="8059"/>
          <w:tab w:val="left" w:pos="8881"/>
          <w:tab w:val="left" w:pos="9421"/>
          <w:tab w:val="left" w:pos="10162"/>
          <w:tab w:val="left" w:pos="10244"/>
        </w:tabs>
        <w:autoSpaceDE w:val="0"/>
        <w:spacing w:line="480" w:lineRule="auto"/>
        <w:ind w:left="2" w:right="102" w:hanging="41"/>
        <w:jc w:val="center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kern w:val="0"/>
          <w:sz w:val="18"/>
        </w:rPr>
        <w:t xml:space="preserve">Il/La </w:t>
      </w:r>
      <w:proofErr w:type="spellStart"/>
      <w:proofErr w:type="gramStart"/>
      <w:r w:rsidRPr="009367D7">
        <w:rPr>
          <w:rFonts w:ascii="Verdana" w:eastAsia="Verdana" w:hAnsi="Verdana" w:cs="Verdana"/>
          <w:kern w:val="0"/>
          <w:sz w:val="18"/>
        </w:rPr>
        <w:t>sottoscritto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/</w:t>
      </w:r>
      <w:r>
        <w:rPr>
          <w:rFonts w:ascii="Verdana" w:eastAsia="Verdana" w:hAnsi="Verdana" w:cs="Verdana"/>
          <w:kern w:val="0"/>
          <w:sz w:val="18"/>
        </w:rPr>
        <w:t>_</w:t>
      </w:r>
      <w:proofErr w:type="gramEnd"/>
      <w:r>
        <w:rPr>
          <w:rFonts w:ascii="Verdana" w:eastAsia="Verdana" w:hAnsi="Verdana" w:cs="Verdana"/>
          <w:kern w:val="0"/>
          <w:sz w:val="18"/>
        </w:rPr>
        <w:t>______________________</w:t>
      </w:r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nato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/a a</w:t>
      </w:r>
      <w:r w:rsidRPr="009367D7">
        <w:rPr>
          <w:rFonts w:ascii="Verdana" w:eastAsia="Verdana" w:hAnsi="Verdana" w:cs="Verdana"/>
          <w:spacing w:val="47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  <w:u w:val="single"/>
        </w:rPr>
        <w:tab/>
      </w:r>
      <w:r>
        <w:rPr>
          <w:rFonts w:ascii="Verdana" w:eastAsia="Verdana" w:hAnsi="Verdana" w:cs="Verdana"/>
          <w:kern w:val="0"/>
          <w:sz w:val="18"/>
          <w:u w:val="single"/>
        </w:rPr>
        <w:t>_____</w:t>
      </w:r>
      <w:r>
        <w:rPr>
          <w:rFonts w:ascii="Verdana" w:eastAsia="Verdana" w:hAnsi="Verdana" w:cs="Verdana"/>
          <w:kern w:val="0"/>
          <w:sz w:val="18"/>
        </w:rPr>
        <w:t>______</w:t>
      </w:r>
      <w:r w:rsidRPr="009367D7">
        <w:rPr>
          <w:rFonts w:ascii="Verdana" w:eastAsia="Verdana" w:hAnsi="Verdana" w:cs="Verdana"/>
          <w:kern w:val="0"/>
          <w:sz w:val="18"/>
        </w:rPr>
        <w:t>il</w:t>
      </w:r>
      <w:r w:rsidRPr="009367D7">
        <w:rPr>
          <w:rFonts w:ascii="Verdana" w:eastAsia="Verdana" w:hAnsi="Verdana" w:cs="Verdana"/>
          <w:spacing w:val="-10"/>
          <w:kern w:val="0"/>
          <w:sz w:val="18"/>
        </w:rPr>
        <w:t>/</w:t>
      </w:r>
      <w:r>
        <w:rPr>
          <w:rFonts w:ascii="Verdana" w:eastAsia="Verdana" w:hAnsi="Verdana" w:cs="Verdana"/>
          <w:spacing w:val="-10"/>
          <w:kern w:val="0"/>
          <w:sz w:val="18"/>
        </w:rPr>
        <w:t>_____________________</w:t>
      </w:r>
    </w:p>
    <w:p w14:paraId="2AF7824E" w14:textId="77777777" w:rsidR="00AA4B83" w:rsidRDefault="00342368" w:rsidP="00342368">
      <w:pPr>
        <w:tabs>
          <w:tab w:val="left" w:pos="2650"/>
          <w:tab w:val="left" w:pos="5000"/>
          <w:tab w:val="left" w:pos="10214"/>
          <w:tab w:val="left" w:pos="10250"/>
        </w:tabs>
        <w:autoSpaceDE w:val="0"/>
        <w:spacing w:before="1" w:line="480" w:lineRule="auto"/>
        <w:ind w:left="2" w:right="87"/>
        <w:jc w:val="both"/>
        <w:rPr>
          <w:rFonts w:ascii="Verdana" w:eastAsia="Verdana" w:hAnsi="Verdana" w:cs="Verdana"/>
          <w:kern w:val="0"/>
          <w:sz w:val="18"/>
        </w:rPr>
      </w:pPr>
      <w:proofErr w:type="spellStart"/>
      <w:r w:rsidRPr="009367D7">
        <w:rPr>
          <w:rFonts w:ascii="Verdana" w:eastAsia="Verdana" w:hAnsi="Verdana" w:cs="Verdana"/>
          <w:kern w:val="0"/>
          <w:sz w:val="18"/>
        </w:rPr>
        <w:t>codice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fiscale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: </w:t>
      </w:r>
      <w:r w:rsidRPr="009367D7">
        <w:rPr>
          <w:rFonts w:ascii="Verdana" w:eastAsia="Verdana" w:hAnsi="Verdana" w:cs="Verdana"/>
          <w:kern w:val="0"/>
          <w:sz w:val="18"/>
          <w:u w:val="single"/>
        </w:rPr>
        <w:tab/>
      </w:r>
      <w:r w:rsidRPr="009367D7">
        <w:rPr>
          <w:rFonts w:ascii="Verdana" w:eastAsia="Verdana" w:hAnsi="Verdana" w:cs="Verdana"/>
          <w:kern w:val="0"/>
          <w:sz w:val="18"/>
          <w:u w:val="single"/>
        </w:rPr>
        <w:tab/>
      </w:r>
      <w:r w:rsidRPr="009367D7">
        <w:rPr>
          <w:rFonts w:ascii="Verdana" w:eastAsia="Verdana" w:hAnsi="Verdana" w:cs="Verdana"/>
          <w:kern w:val="0"/>
          <w:sz w:val="18"/>
        </w:rPr>
        <w:t xml:space="preserve">, </w:t>
      </w:r>
      <w:proofErr w:type="gramStart"/>
      <w:r w:rsidRPr="009367D7">
        <w:rPr>
          <w:rFonts w:ascii="Verdana" w:eastAsia="Verdana" w:hAnsi="Verdana" w:cs="Verdana"/>
          <w:kern w:val="0"/>
          <w:sz w:val="18"/>
        </w:rPr>
        <w:t>e-mail:</w:t>
      </w:r>
      <w:r>
        <w:rPr>
          <w:rFonts w:ascii="Verdana" w:eastAsia="Verdana" w:hAnsi="Verdana" w:cs="Verdana"/>
          <w:kern w:val="0"/>
          <w:sz w:val="18"/>
        </w:rPr>
        <w:t>_</w:t>
      </w:r>
      <w:proofErr w:type="gramEnd"/>
      <w:r>
        <w:rPr>
          <w:rFonts w:ascii="Verdana" w:eastAsia="Verdana" w:hAnsi="Verdana" w:cs="Verdana"/>
          <w:kern w:val="0"/>
          <w:sz w:val="18"/>
        </w:rPr>
        <w:t>___________________________</w:t>
      </w:r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telefono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: </w:t>
      </w:r>
      <w:r>
        <w:rPr>
          <w:rFonts w:ascii="Verdana" w:eastAsia="Verdana" w:hAnsi="Verdana" w:cs="Verdana"/>
          <w:kern w:val="0"/>
          <w:sz w:val="18"/>
        </w:rPr>
        <w:t>__________________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indirizzo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di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residenza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/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domicilio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: </w:t>
      </w:r>
      <w:r w:rsidRPr="009367D7">
        <w:rPr>
          <w:rFonts w:ascii="Verdana" w:eastAsia="Verdana" w:hAnsi="Verdana" w:cs="Verdana"/>
          <w:kern w:val="0"/>
          <w:sz w:val="18"/>
          <w:u w:val="single"/>
        </w:rPr>
        <w:tab/>
      </w:r>
      <w:r>
        <w:rPr>
          <w:rFonts w:ascii="Verdana" w:eastAsia="Verdana" w:hAnsi="Verdana" w:cs="Verdana"/>
          <w:kern w:val="0"/>
          <w:sz w:val="18"/>
          <w:u w:val="single"/>
        </w:rPr>
        <w:t>______________________</w:t>
      </w:r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</w:p>
    <w:p w14:paraId="744EC419" w14:textId="728E114D" w:rsidR="00342368" w:rsidRPr="009367D7" w:rsidRDefault="00342368" w:rsidP="00342368">
      <w:pPr>
        <w:tabs>
          <w:tab w:val="left" w:pos="2650"/>
          <w:tab w:val="left" w:pos="5000"/>
          <w:tab w:val="left" w:pos="10214"/>
          <w:tab w:val="left" w:pos="10250"/>
        </w:tabs>
        <w:autoSpaceDE w:val="0"/>
        <w:spacing w:before="1" w:line="480" w:lineRule="auto"/>
        <w:ind w:left="2" w:right="87"/>
        <w:jc w:val="both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kern w:val="0"/>
          <w:sz w:val="18"/>
        </w:rPr>
        <w:t>COD.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MEC.</w:t>
      </w:r>
      <w:r w:rsidRPr="009367D7">
        <w:rPr>
          <w:rFonts w:ascii="Verdana" w:eastAsia="Verdana" w:hAnsi="Verdana" w:cs="Verdana"/>
          <w:spacing w:val="-1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ISTITUTO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 TITOLARITA’</w:t>
      </w:r>
      <w:r w:rsidRPr="009367D7">
        <w:rPr>
          <w:rFonts w:ascii="Verdana" w:eastAsia="Verdana" w:hAnsi="Verdana" w:cs="Verdana"/>
          <w:spacing w:val="-1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A.S.</w:t>
      </w:r>
      <w:r w:rsidRPr="009367D7">
        <w:rPr>
          <w:rFonts w:ascii="Verdana" w:eastAsia="Verdana" w:hAnsi="Verdana" w:cs="Verdana"/>
          <w:spacing w:val="-1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202</w:t>
      </w:r>
      <w:r w:rsidR="00C52357">
        <w:rPr>
          <w:rFonts w:ascii="Verdana" w:eastAsia="Verdana" w:hAnsi="Verdana" w:cs="Verdana"/>
          <w:kern w:val="0"/>
          <w:sz w:val="18"/>
        </w:rPr>
        <w:t>6</w:t>
      </w:r>
      <w:r w:rsidRPr="009367D7">
        <w:rPr>
          <w:rFonts w:ascii="Verdana" w:eastAsia="Verdana" w:hAnsi="Verdana" w:cs="Verdana"/>
          <w:kern w:val="0"/>
          <w:sz w:val="18"/>
        </w:rPr>
        <w:t>/</w:t>
      </w:r>
      <w:proofErr w:type="gramStart"/>
      <w:r w:rsidRPr="009367D7">
        <w:rPr>
          <w:rFonts w:ascii="Verdana" w:eastAsia="Verdana" w:hAnsi="Verdana" w:cs="Verdana"/>
          <w:kern w:val="0"/>
          <w:sz w:val="18"/>
        </w:rPr>
        <w:t>202</w:t>
      </w:r>
      <w:r w:rsidR="00C52357">
        <w:rPr>
          <w:rFonts w:ascii="Verdana" w:eastAsia="Verdana" w:hAnsi="Verdana" w:cs="Verdana"/>
          <w:kern w:val="0"/>
          <w:sz w:val="18"/>
        </w:rPr>
        <w:t>7</w:t>
      </w:r>
      <w:r w:rsidRPr="009367D7">
        <w:rPr>
          <w:rFonts w:ascii="Verdana" w:eastAsia="Verdana" w:hAnsi="Verdana" w:cs="Verdana"/>
          <w:kern w:val="0"/>
          <w:sz w:val="18"/>
        </w:rPr>
        <w:t>:</w:t>
      </w:r>
      <w:r w:rsidR="006E5269">
        <w:rPr>
          <w:rFonts w:ascii="Verdana" w:eastAsia="Verdana" w:hAnsi="Verdana" w:cs="Verdana"/>
          <w:kern w:val="0"/>
          <w:sz w:val="18"/>
        </w:rPr>
        <w:t>----------------------------------------------------------------</w:t>
      </w:r>
      <w:proofErr w:type="gramEnd"/>
    </w:p>
    <w:p w14:paraId="0CC5E427" w14:textId="5C3CF029" w:rsidR="00342368" w:rsidRDefault="00342368" w:rsidP="00342368">
      <w:pPr>
        <w:tabs>
          <w:tab w:val="left" w:pos="10256"/>
        </w:tabs>
        <w:autoSpaceDE w:val="0"/>
        <w:spacing w:before="1" w:line="480" w:lineRule="auto"/>
        <w:ind w:left="2" w:right="81"/>
        <w:jc w:val="both"/>
        <w:rPr>
          <w:rFonts w:ascii="Verdana" w:eastAsia="Verdana" w:hAnsi="Verdana" w:cs="Verdana"/>
          <w:kern w:val="0"/>
          <w:sz w:val="18"/>
          <w:u w:val="single"/>
        </w:rPr>
      </w:pPr>
      <w:r w:rsidRPr="009367D7">
        <w:rPr>
          <w:rFonts w:ascii="Verdana" w:eastAsia="Verdana" w:hAnsi="Verdana" w:cs="Verdana"/>
          <w:kern w:val="0"/>
          <w:sz w:val="18"/>
        </w:rPr>
        <w:t>DENOMINAZIONE ISTITUTO DI TITOLARITA’ A.S. 202</w:t>
      </w:r>
      <w:r w:rsidR="00C52357">
        <w:rPr>
          <w:rFonts w:ascii="Verdana" w:eastAsia="Verdana" w:hAnsi="Verdana" w:cs="Verdana"/>
          <w:kern w:val="0"/>
          <w:sz w:val="18"/>
        </w:rPr>
        <w:t>6</w:t>
      </w:r>
      <w:r w:rsidRPr="009367D7">
        <w:rPr>
          <w:rFonts w:ascii="Verdana" w:eastAsia="Verdana" w:hAnsi="Verdana" w:cs="Verdana"/>
          <w:kern w:val="0"/>
          <w:sz w:val="18"/>
        </w:rPr>
        <w:t>/202</w:t>
      </w:r>
      <w:r w:rsidR="00C52357">
        <w:rPr>
          <w:rFonts w:ascii="Verdana" w:eastAsia="Verdana" w:hAnsi="Verdana" w:cs="Verdana"/>
          <w:kern w:val="0"/>
          <w:sz w:val="18"/>
        </w:rPr>
        <w:t>7</w:t>
      </w:r>
      <w:r w:rsidRPr="009367D7">
        <w:rPr>
          <w:rFonts w:ascii="Verdana" w:eastAsia="Verdana" w:hAnsi="Verdana" w:cs="Verdana"/>
          <w:kern w:val="0"/>
          <w:sz w:val="18"/>
        </w:rPr>
        <w:t xml:space="preserve">: </w:t>
      </w:r>
      <w:r w:rsidR="006E5269">
        <w:rPr>
          <w:rFonts w:ascii="Verdana" w:eastAsia="Verdana" w:hAnsi="Verdana" w:cs="Verdana"/>
          <w:kern w:val="0"/>
          <w:sz w:val="18"/>
        </w:rPr>
        <w:t>--------------------------------------------------------</w:t>
      </w:r>
    </w:p>
    <w:p w14:paraId="1ECE6364" w14:textId="542CD751" w:rsidR="00342368" w:rsidRDefault="00342368" w:rsidP="00342368">
      <w:pPr>
        <w:tabs>
          <w:tab w:val="left" w:pos="10256"/>
        </w:tabs>
        <w:autoSpaceDE w:val="0"/>
        <w:spacing w:before="1" w:line="480" w:lineRule="auto"/>
        <w:ind w:left="2" w:right="81"/>
        <w:jc w:val="both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kern w:val="0"/>
          <w:sz w:val="18"/>
        </w:rPr>
        <w:t xml:space="preserve"> COD. MEC. ISTITUTO DI SERVIZIO A.S. 202</w:t>
      </w:r>
      <w:r w:rsidR="00C52357">
        <w:rPr>
          <w:rFonts w:ascii="Verdana" w:eastAsia="Verdana" w:hAnsi="Verdana" w:cs="Verdana"/>
          <w:kern w:val="0"/>
          <w:sz w:val="18"/>
        </w:rPr>
        <w:t>6</w:t>
      </w:r>
      <w:r w:rsidRPr="009367D7">
        <w:rPr>
          <w:rFonts w:ascii="Verdana" w:eastAsia="Verdana" w:hAnsi="Verdana" w:cs="Verdana"/>
          <w:kern w:val="0"/>
          <w:sz w:val="18"/>
        </w:rPr>
        <w:t>/202</w:t>
      </w:r>
      <w:r w:rsidR="00C52357">
        <w:rPr>
          <w:rFonts w:ascii="Verdana" w:eastAsia="Verdana" w:hAnsi="Verdana" w:cs="Verdana"/>
          <w:kern w:val="0"/>
          <w:sz w:val="18"/>
        </w:rPr>
        <w:t>7</w:t>
      </w:r>
      <w:r>
        <w:rPr>
          <w:rFonts w:ascii="Verdana" w:eastAsia="Verdana" w:hAnsi="Verdana" w:cs="Verdana"/>
          <w:kern w:val="0"/>
          <w:sz w:val="18"/>
        </w:rPr>
        <w:t>:</w:t>
      </w:r>
      <w:r w:rsidR="006E5269">
        <w:rPr>
          <w:rFonts w:ascii="Verdana" w:eastAsia="Verdana" w:hAnsi="Verdana" w:cs="Verdana"/>
          <w:kern w:val="0"/>
          <w:sz w:val="18"/>
        </w:rPr>
        <w:t>------------------------------------------------------------------</w:t>
      </w:r>
    </w:p>
    <w:p w14:paraId="6EC7C825" w14:textId="1FEFAFA9" w:rsidR="00342368" w:rsidRPr="009367D7" w:rsidRDefault="00342368" w:rsidP="00342368">
      <w:pPr>
        <w:tabs>
          <w:tab w:val="left" w:pos="10256"/>
        </w:tabs>
        <w:autoSpaceDE w:val="0"/>
        <w:spacing w:before="1" w:line="480" w:lineRule="auto"/>
        <w:ind w:left="2" w:right="81"/>
        <w:jc w:val="both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kern w:val="0"/>
          <w:sz w:val="18"/>
        </w:rPr>
        <w:t>DENOMINAZIONE</w:t>
      </w:r>
      <w:r w:rsidRPr="009367D7">
        <w:rPr>
          <w:rFonts w:ascii="Verdana" w:eastAsia="Verdana" w:hAnsi="Verdana" w:cs="Verdana"/>
          <w:spacing w:val="-8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ISTITUTO</w:t>
      </w:r>
      <w:r w:rsidRPr="009367D7">
        <w:rPr>
          <w:rFonts w:ascii="Verdana" w:eastAsia="Verdana" w:hAnsi="Verdana" w:cs="Verdana"/>
          <w:spacing w:val="-9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7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SERVIZIO</w:t>
      </w:r>
      <w:r w:rsidRPr="009367D7">
        <w:rPr>
          <w:rFonts w:ascii="Verdana" w:eastAsia="Verdana" w:hAnsi="Verdana" w:cs="Verdana"/>
          <w:spacing w:val="-6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A.S.</w:t>
      </w:r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202</w:t>
      </w:r>
      <w:r w:rsidR="00C52357">
        <w:rPr>
          <w:rFonts w:ascii="Verdana" w:eastAsia="Verdana" w:hAnsi="Verdana" w:cs="Verdana"/>
          <w:kern w:val="0"/>
          <w:sz w:val="18"/>
        </w:rPr>
        <w:t>6</w:t>
      </w:r>
      <w:r w:rsidRPr="009367D7">
        <w:rPr>
          <w:rFonts w:ascii="Verdana" w:eastAsia="Verdana" w:hAnsi="Verdana" w:cs="Verdana"/>
          <w:kern w:val="0"/>
          <w:sz w:val="18"/>
        </w:rPr>
        <w:t>/202</w:t>
      </w:r>
      <w:r w:rsidR="00C52357">
        <w:rPr>
          <w:rFonts w:ascii="Verdana" w:eastAsia="Verdana" w:hAnsi="Verdana" w:cs="Verdana"/>
          <w:kern w:val="0"/>
          <w:sz w:val="18"/>
        </w:rPr>
        <w:t>7</w:t>
      </w:r>
      <w:r w:rsidRPr="009367D7">
        <w:rPr>
          <w:rFonts w:ascii="Verdana" w:eastAsia="Verdana" w:hAnsi="Verdana" w:cs="Verdana"/>
          <w:kern w:val="0"/>
          <w:sz w:val="18"/>
        </w:rPr>
        <w:t>:</w:t>
      </w:r>
      <w:r w:rsidR="006E5269">
        <w:rPr>
          <w:rFonts w:ascii="Verdana" w:eastAsia="Verdana" w:hAnsi="Verdana" w:cs="Verdana"/>
          <w:kern w:val="0"/>
          <w:sz w:val="18"/>
        </w:rPr>
        <w:t>------------------------------------------------------------</w:t>
      </w:r>
    </w:p>
    <w:p w14:paraId="015624F6" w14:textId="77777777" w:rsidR="00342368" w:rsidRPr="009367D7" w:rsidRDefault="00342368" w:rsidP="00342368">
      <w:pPr>
        <w:autoSpaceDE w:val="0"/>
        <w:rPr>
          <w:rFonts w:ascii="Verdana" w:eastAsia="Verdana" w:hAnsi="Verdana" w:cs="Verdana"/>
          <w:kern w:val="0"/>
          <w:sz w:val="18"/>
          <w:szCs w:val="15"/>
        </w:rPr>
      </w:pPr>
    </w:p>
    <w:p w14:paraId="60D4AC09" w14:textId="77777777" w:rsidR="00342368" w:rsidRPr="009367D7" w:rsidRDefault="00342368" w:rsidP="00342368">
      <w:pPr>
        <w:autoSpaceDE w:val="0"/>
        <w:rPr>
          <w:rFonts w:ascii="Verdana" w:eastAsia="Verdana" w:hAnsi="Verdana" w:cs="Verdana"/>
          <w:kern w:val="0"/>
          <w:sz w:val="18"/>
          <w:szCs w:val="15"/>
        </w:rPr>
      </w:pPr>
    </w:p>
    <w:p w14:paraId="59D8B7BA" w14:textId="77777777" w:rsidR="00342368" w:rsidRPr="009367D7" w:rsidRDefault="00342368" w:rsidP="00342368">
      <w:pPr>
        <w:autoSpaceDE w:val="0"/>
        <w:ind w:left="221" w:right="359"/>
        <w:jc w:val="center"/>
        <w:outlineLvl w:val="0"/>
        <w:rPr>
          <w:rFonts w:ascii="Verdana" w:eastAsia="Verdana" w:hAnsi="Verdana" w:cs="Verdana"/>
          <w:b/>
          <w:bCs/>
          <w:kern w:val="0"/>
          <w:sz w:val="18"/>
          <w:szCs w:val="18"/>
        </w:rPr>
      </w:pPr>
      <w:r w:rsidRPr="009367D7">
        <w:rPr>
          <w:rFonts w:ascii="Verdana" w:eastAsia="Verdana" w:hAnsi="Verdana" w:cs="Verdana"/>
          <w:b/>
          <w:bCs/>
          <w:kern w:val="0"/>
          <w:sz w:val="18"/>
          <w:szCs w:val="18"/>
        </w:rPr>
        <w:t>MANIFESTA</w:t>
      </w:r>
      <w:r w:rsidRPr="009367D7">
        <w:rPr>
          <w:rFonts w:ascii="Verdana" w:eastAsia="Verdana" w:hAnsi="Verdana" w:cs="Verdana"/>
          <w:b/>
          <w:bCs/>
          <w:spacing w:val="-5"/>
          <w:kern w:val="0"/>
          <w:sz w:val="18"/>
          <w:szCs w:val="18"/>
        </w:rPr>
        <w:t xml:space="preserve"> </w:t>
      </w:r>
      <w:r w:rsidRPr="009367D7">
        <w:rPr>
          <w:rFonts w:ascii="Verdana" w:eastAsia="Verdana" w:hAnsi="Verdana" w:cs="Verdana"/>
          <w:b/>
          <w:bCs/>
          <w:kern w:val="0"/>
          <w:sz w:val="18"/>
          <w:szCs w:val="18"/>
        </w:rPr>
        <w:t>LA</w:t>
      </w:r>
      <w:r w:rsidRPr="009367D7">
        <w:rPr>
          <w:rFonts w:ascii="Verdana" w:eastAsia="Verdana" w:hAnsi="Verdana" w:cs="Verdana"/>
          <w:b/>
          <w:bCs/>
          <w:spacing w:val="-5"/>
          <w:kern w:val="0"/>
          <w:sz w:val="18"/>
          <w:szCs w:val="18"/>
        </w:rPr>
        <w:t xml:space="preserve"> </w:t>
      </w:r>
      <w:r w:rsidRPr="009367D7">
        <w:rPr>
          <w:rFonts w:ascii="Verdana" w:eastAsia="Verdana" w:hAnsi="Verdana" w:cs="Verdana"/>
          <w:b/>
          <w:bCs/>
          <w:kern w:val="0"/>
          <w:sz w:val="18"/>
          <w:szCs w:val="18"/>
        </w:rPr>
        <w:t>PROPRIA</w:t>
      </w:r>
      <w:r w:rsidRPr="009367D7">
        <w:rPr>
          <w:rFonts w:ascii="Verdana" w:eastAsia="Verdana" w:hAnsi="Verdana" w:cs="Verdana"/>
          <w:b/>
          <w:bCs/>
          <w:spacing w:val="-4"/>
          <w:kern w:val="0"/>
          <w:sz w:val="18"/>
          <w:szCs w:val="18"/>
        </w:rPr>
        <w:t xml:space="preserve"> </w:t>
      </w:r>
      <w:r w:rsidRPr="009367D7">
        <w:rPr>
          <w:rFonts w:ascii="Verdana" w:eastAsia="Verdana" w:hAnsi="Verdana" w:cs="Verdana"/>
          <w:b/>
          <w:bCs/>
          <w:spacing w:val="-2"/>
          <w:kern w:val="0"/>
          <w:sz w:val="18"/>
          <w:szCs w:val="18"/>
        </w:rPr>
        <w:t>DISPONIBILITÀ</w:t>
      </w:r>
    </w:p>
    <w:p w14:paraId="6A0D336F" w14:textId="77777777" w:rsidR="00342368" w:rsidRPr="009367D7" w:rsidRDefault="00342368" w:rsidP="00342368">
      <w:pPr>
        <w:autoSpaceDE w:val="0"/>
        <w:spacing w:before="8"/>
        <w:rPr>
          <w:rFonts w:ascii="Verdana" w:eastAsia="Verdana" w:hAnsi="Verdana" w:cs="Verdana"/>
          <w:b/>
          <w:kern w:val="0"/>
          <w:sz w:val="18"/>
          <w:szCs w:val="15"/>
        </w:rPr>
      </w:pPr>
    </w:p>
    <w:p w14:paraId="177B1380" w14:textId="2D3E023E" w:rsidR="00342368" w:rsidRPr="00353100" w:rsidRDefault="00342368" w:rsidP="00353100">
      <w:pPr>
        <w:jc w:val="both"/>
        <w:rPr>
          <w:b/>
          <w:bCs/>
        </w:rPr>
      </w:pPr>
      <w:r w:rsidRPr="009367D7">
        <w:rPr>
          <w:rFonts w:ascii="Verdana" w:eastAsia="Verdana" w:hAnsi="Verdana" w:cs="Verdana"/>
          <w:kern w:val="0"/>
          <w:sz w:val="18"/>
        </w:rPr>
        <w:t>al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conferimento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dell’incarico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D.S.G.A.</w:t>
      </w:r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su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posto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disponibile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r w:rsidR="006E5269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="006E5269" w:rsidRPr="00DF2827">
        <w:rPr>
          <w:rFonts w:ascii="Verdana" w:eastAsia="Verdana" w:hAnsi="Verdana" w:cs="Verdana"/>
          <w:b/>
          <w:bCs/>
          <w:kern w:val="0"/>
          <w:sz w:val="18"/>
        </w:rPr>
        <w:t>presso</w:t>
      </w:r>
      <w:proofErr w:type="spellEnd"/>
      <w:r w:rsidR="006E5269">
        <w:rPr>
          <w:rFonts w:ascii="Verdana" w:eastAsia="Verdana" w:hAnsi="Verdana" w:cs="Verdana"/>
          <w:kern w:val="0"/>
          <w:sz w:val="18"/>
        </w:rPr>
        <w:t xml:space="preserve"> </w:t>
      </w:r>
      <w:bookmarkStart w:id="0" w:name="_Hlk214965125"/>
      <w:r w:rsidR="00353100">
        <w:rPr>
          <w:rFonts w:asciiTheme="minorHAnsi" w:hAnsiTheme="minorHAnsi"/>
          <w:b/>
          <w:bCs/>
        </w:rPr>
        <w:t>I.P. “Domenico Modugno”</w:t>
      </w:r>
      <w:r w:rsidR="00353100">
        <w:rPr>
          <w:b/>
          <w:bCs/>
        </w:rPr>
        <w:t xml:space="preserve"> BARTH120005 </w:t>
      </w:r>
      <w:proofErr w:type="spellStart"/>
      <w:r w:rsidR="00353100">
        <w:rPr>
          <w:b/>
          <w:bCs/>
        </w:rPr>
        <w:t>Polignano</w:t>
      </w:r>
      <w:proofErr w:type="spellEnd"/>
      <w:r w:rsidR="00353100">
        <w:rPr>
          <w:b/>
          <w:bCs/>
        </w:rPr>
        <w:t xml:space="preserve"> a Mare </w:t>
      </w:r>
      <w:proofErr w:type="spellStart"/>
      <w:r w:rsidR="00353100">
        <w:rPr>
          <w:b/>
          <w:bCs/>
        </w:rPr>
        <w:t>sino</w:t>
      </w:r>
      <w:proofErr w:type="spellEnd"/>
      <w:r w:rsidR="00353100">
        <w:rPr>
          <w:b/>
          <w:bCs/>
        </w:rPr>
        <w:t xml:space="preserve"> al 31.</w:t>
      </w:r>
      <w:bookmarkEnd w:id="0"/>
      <w:r w:rsidR="00353100">
        <w:rPr>
          <w:b/>
          <w:bCs/>
        </w:rPr>
        <w:t>08.2027</w:t>
      </w:r>
      <w:r w:rsidR="00353100">
        <w:rPr>
          <w:b/>
          <w:bCs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 xml:space="preserve">e a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tal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fine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rilascia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la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seguente</w:t>
      </w:r>
      <w:proofErr w:type="spellEnd"/>
    </w:p>
    <w:p w14:paraId="67A7D7BC" w14:textId="77777777" w:rsidR="00342368" w:rsidRPr="009367D7" w:rsidRDefault="00342368" w:rsidP="00342368">
      <w:pPr>
        <w:autoSpaceDE w:val="0"/>
        <w:spacing w:before="23"/>
        <w:rPr>
          <w:rFonts w:ascii="Verdana" w:eastAsia="Verdana" w:hAnsi="Verdana" w:cs="Verdana"/>
          <w:kern w:val="0"/>
          <w:sz w:val="18"/>
          <w:szCs w:val="15"/>
        </w:rPr>
      </w:pPr>
    </w:p>
    <w:p w14:paraId="2D0C3704" w14:textId="77777777" w:rsidR="00342368" w:rsidRPr="009367D7" w:rsidRDefault="00342368" w:rsidP="00342368">
      <w:pPr>
        <w:autoSpaceDE w:val="0"/>
        <w:ind w:left="221" w:right="358"/>
        <w:jc w:val="center"/>
        <w:outlineLvl w:val="0"/>
        <w:rPr>
          <w:rFonts w:ascii="Verdana" w:eastAsia="Verdana" w:hAnsi="Verdana" w:cs="Verdana"/>
          <w:b/>
          <w:bCs/>
          <w:kern w:val="0"/>
          <w:sz w:val="18"/>
          <w:szCs w:val="18"/>
        </w:rPr>
      </w:pPr>
      <w:r w:rsidRPr="009367D7">
        <w:rPr>
          <w:rFonts w:ascii="Verdana" w:eastAsia="Verdana" w:hAnsi="Verdana" w:cs="Verdana"/>
          <w:b/>
          <w:bCs/>
          <w:kern w:val="0"/>
          <w:sz w:val="18"/>
          <w:szCs w:val="18"/>
        </w:rPr>
        <w:t>DICHIARAZIONE</w:t>
      </w:r>
      <w:r w:rsidRPr="009367D7">
        <w:rPr>
          <w:rFonts w:ascii="Verdana" w:eastAsia="Verdana" w:hAnsi="Verdana" w:cs="Verdana"/>
          <w:b/>
          <w:bCs/>
          <w:spacing w:val="-7"/>
          <w:kern w:val="0"/>
          <w:sz w:val="18"/>
          <w:szCs w:val="18"/>
        </w:rPr>
        <w:t xml:space="preserve"> </w:t>
      </w:r>
      <w:r w:rsidRPr="009367D7">
        <w:rPr>
          <w:rFonts w:ascii="Verdana" w:eastAsia="Verdana" w:hAnsi="Verdana" w:cs="Verdana"/>
          <w:b/>
          <w:bCs/>
          <w:spacing w:val="-2"/>
          <w:kern w:val="0"/>
          <w:sz w:val="18"/>
          <w:szCs w:val="18"/>
        </w:rPr>
        <w:t>SOSTITUTIVA</w:t>
      </w:r>
    </w:p>
    <w:p w14:paraId="48A767A0" w14:textId="77777777" w:rsidR="00342368" w:rsidRPr="009367D7" w:rsidRDefault="00342368" w:rsidP="00342368">
      <w:pPr>
        <w:autoSpaceDE w:val="0"/>
        <w:spacing w:before="129"/>
        <w:rPr>
          <w:rFonts w:ascii="Verdana" w:eastAsia="Verdana" w:hAnsi="Verdana" w:cs="Verdana"/>
          <w:b/>
          <w:kern w:val="0"/>
          <w:sz w:val="18"/>
          <w:szCs w:val="15"/>
        </w:rPr>
      </w:pPr>
    </w:p>
    <w:p w14:paraId="593F306D" w14:textId="77777777" w:rsidR="00342368" w:rsidRPr="009367D7" w:rsidRDefault="00342368" w:rsidP="00342368">
      <w:pPr>
        <w:autoSpaceDE w:val="0"/>
        <w:spacing w:line="360" w:lineRule="auto"/>
        <w:ind w:left="2" w:right="143"/>
        <w:jc w:val="both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kern w:val="0"/>
          <w:sz w:val="18"/>
        </w:rPr>
        <w:t>Ai</w:t>
      </w:r>
      <w:r w:rsidRPr="009367D7">
        <w:rPr>
          <w:rFonts w:ascii="Verdana" w:eastAsia="Verdana" w:hAnsi="Verdana" w:cs="Verdana"/>
          <w:spacing w:val="-1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sensi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degli</w:t>
      </w:r>
      <w:r w:rsidRPr="009367D7">
        <w:rPr>
          <w:rFonts w:ascii="Verdana" w:eastAsia="Verdana" w:hAnsi="Verdana" w:cs="Verdana"/>
          <w:spacing w:val="-1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artt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.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46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ss.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DPR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n.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445/2000,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consapevole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che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la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presentazione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dichiarazioni</w:t>
      </w:r>
      <w:proofErr w:type="spellEnd"/>
      <w:r w:rsidRPr="009367D7">
        <w:rPr>
          <w:rFonts w:ascii="Verdana" w:eastAsia="Verdana" w:hAnsi="Verdana" w:cs="Verdana"/>
          <w:spacing w:val="-1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mendaci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comporta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la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decadenza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dal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beneficio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e le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responsabilità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penali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di cui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all’art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. 76 del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medesimo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decreto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,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dichiara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sotto la propria</w:t>
      </w:r>
      <w:r w:rsidRPr="009367D7">
        <w:rPr>
          <w:rFonts w:ascii="Verdana" w:eastAsia="Verdana" w:hAnsi="Verdana" w:cs="Verdana"/>
          <w:spacing w:val="-9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responsabilità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,</w:t>
      </w:r>
      <w:r w:rsidRPr="009367D7">
        <w:rPr>
          <w:rFonts w:ascii="Verdana" w:eastAsia="Verdana" w:hAnsi="Verdana" w:cs="Verdana"/>
          <w:spacing w:val="-11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10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non</w:t>
      </w:r>
      <w:r w:rsidRPr="009367D7">
        <w:rPr>
          <w:rFonts w:ascii="Verdana" w:eastAsia="Verdana" w:hAnsi="Verdana" w:cs="Verdana"/>
          <w:spacing w:val="-9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aver</w:t>
      </w:r>
      <w:r w:rsidRPr="009367D7">
        <w:rPr>
          <w:rFonts w:ascii="Verdana" w:eastAsia="Verdana" w:hAnsi="Verdana" w:cs="Verdana"/>
          <w:spacing w:val="-9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riportato</w:t>
      </w:r>
      <w:proofErr w:type="spellEnd"/>
      <w:r w:rsidRPr="009367D7">
        <w:rPr>
          <w:rFonts w:ascii="Verdana" w:eastAsia="Verdana" w:hAnsi="Verdana" w:cs="Verdana"/>
          <w:spacing w:val="-8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sanzioni</w:t>
      </w:r>
      <w:proofErr w:type="spellEnd"/>
      <w:r w:rsidRPr="009367D7">
        <w:rPr>
          <w:rFonts w:ascii="Verdana" w:eastAsia="Verdana" w:hAnsi="Verdana" w:cs="Verdana"/>
          <w:spacing w:val="-1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disciplinari</w:t>
      </w:r>
      <w:proofErr w:type="spellEnd"/>
      <w:r w:rsidRPr="009367D7">
        <w:rPr>
          <w:rFonts w:ascii="Verdana" w:eastAsia="Verdana" w:hAnsi="Verdana" w:cs="Verdana"/>
          <w:spacing w:val="-10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e</w:t>
      </w:r>
      <w:r w:rsidRPr="009367D7">
        <w:rPr>
          <w:rFonts w:ascii="Verdana" w:eastAsia="Verdana" w:hAnsi="Verdana" w:cs="Verdana"/>
          <w:spacing w:val="-6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che</w:t>
      </w:r>
      <w:proofErr w:type="spellEnd"/>
      <w:r w:rsidRPr="009367D7">
        <w:rPr>
          <w:rFonts w:ascii="Verdana" w:eastAsia="Verdana" w:hAnsi="Verdana" w:cs="Verdana"/>
          <w:spacing w:val="-10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non</w:t>
      </w:r>
      <w:r w:rsidRPr="009367D7">
        <w:rPr>
          <w:rFonts w:ascii="Verdana" w:eastAsia="Verdana" w:hAnsi="Verdana" w:cs="Verdana"/>
          <w:spacing w:val="-9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sussistono</w:t>
      </w:r>
      <w:proofErr w:type="spellEnd"/>
      <w:r w:rsidRPr="009367D7">
        <w:rPr>
          <w:rFonts w:ascii="Verdana" w:eastAsia="Verdana" w:hAnsi="Verdana" w:cs="Verdana"/>
          <w:spacing w:val="-10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cause</w:t>
      </w:r>
      <w:r w:rsidRPr="009367D7">
        <w:rPr>
          <w:rFonts w:ascii="Verdana" w:eastAsia="Verdana" w:hAnsi="Verdana" w:cs="Verdana"/>
          <w:spacing w:val="-10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10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incompatibilità</w:t>
      </w:r>
      <w:proofErr w:type="spellEnd"/>
      <w:r w:rsidRPr="009367D7">
        <w:rPr>
          <w:rFonts w:ascii="Verdana" w:eastAsia="Verdana" w:hAnsi="Verdana" w:cs="Verdana"/>
          <w:spacing w:val="-11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 xml:space="preserve">con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l’incarico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di D.S.G.A.</w:t>
      </w:r>
    </w:p>
    <w:p w14:paraId="6831B47D" w14:textId="77777777" w:rsidR="00342368" w:rsidRPr="009367D7" w:rsidRDefault="00342368" w:rsidP="00342368">
      <w:pPr>
        <w:autoSpaceDE w:val="0"/>
        <w:spacing w:before="120"/>
        <w:ind w:left="221" w:right="357"/>
        <w:jc w:val="center"/>
        <w:outlineLvl w:val="0"/>
        <w:rPr>
          <w:rFonts w:ascii="Verdana" w:eastAsia="Verdana" w:hAnsi="Verdana" w:cs="Verdana"/>
          <w:b/>
          <w:bCs/>
          <w:kern w:val="0"/>
          <w:sz w:val="18"/>
          <w:szCs w:val="18"/>
        </w:rPr>
      </w:pPr>
      <w:r w:rsidRPr="009367D7">
        <w:rPr>
          <w:rFonts w:ascii="Verdana" w:eastAsia="Verdana" w:hAnsi="Verdana" w:cs="Verdana"/>
          <w:b/>
          <w:bCs/>
          <w:kern w:val="0"/>
          <w:sz w:val="18"/>
          <w:szCs w:val="18"/>
        </w:rPr>
        <w:t>DICHIARA</w:t>
      </w:r>
      <w:r w:rsidRPr="009367D7">
        <w:rPr>
          <w:rFonts w:ascii="Verdana" w:eastAsia="Verdana" w:hAnsi="Verdana" w:cs="Verdana"/>
          <w:b/>
          <w:bCs/>
          <w:spacing w:val="-4"/>
          <w:kern w:val="0"/>
          <w:sz w:val="18"/>
          <w:szCs w:val="18"/>
        </w:rPr>
        <w:t xml:space="preserve"> </w:t>
      </w:r>
      <w:r w:rsidRPr="009367D7">
        <w:rPr>
          <w:rFonts w:ascii="Verdana" w:eastAsia="Verdana" w:hAnsi="Verdana" w:cs="Verdana"/>
          <w:b/>
          <w:bCs/>
          <w:spacing w:val="-2"/>
          <w:kern w:val="0"/>
          <w:sz w:val="18"/>
          <w:szCs w:val="18"/>
        </w:rPr>
        <w:t>ALTRESI’</w:t>
      </w:r>
    </w:p>
    <w:p w14:paraId="55E61905" w14:textId="77777777" w:rsidR="00342368" w:rsidRPr="009367D7" w:rsidRDefault="00342368" w:rsidP="00342368">
      <w:pPr>
        <w:autoSpaceDE w:val="0"/>
        <w:spacing w:before="131"/>
        <w:rPr>
          <w:rFonts w:ascii="Verdana" w:eastAsia="Verdana" w:hAnsi="Verdana" w:cs="Verdana"/>
          <w:b/>
          <w:kern w:val="0"/>
          <w:sz w:val="18"/>
          <w:szCs w:val="15"/>
        </w:rPr>
      </w:pPr>
    </w:p>
    <w:p w14:paraId="775AA716" w14:textId="77777777" w:rsidR="00342368" w:rsidRPr="009367D7" w:rsidRDefault="00342368" w:rsidP="00342368">
      <w:pPr>
        <w:autoSpaceDE w:val="0"/>
        <w:spacing w:before="1"/>
        <w:ind w:left="2"/>
        <w:jc w:val="both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appartenere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ad</w:t>
      </w:r>
      <w:r w:rsidRPr="009367D7">
        <w:rPr>
          <w:rFonts w:ascii="Verdana" w:eastAsia="Verdana" w:hAnsi="Verdana" w:cs="Verdana"/>
          <w:spacing w:val="-1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una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delle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seguenti</w:t>
      </w:r>
      <w:proofErr w:type="spellEnd"/>
      <w:r w:rsidRPr="009367D7">
        <w:rPr>
          <w:rFonts w:ascii="Verdana" w:eastAsia="Verdana" w:hAnsi="Verdana" w:cs="Verdana"/>
          <w:spacing w:val="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spacing w:val="-2"/>
          <w:kern w:val="0"/>
          <w:sz w:val="18"/>
        </w:rPr>
        <w:t>categorie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>:</w:t>
      </w:r>
    </w:p>
    <w:p w14:paraId="6BC8E1C3" w14:textId="77777777" w:rsidR="00342368" w:rsidRPr="009367D7" w:rsidRDefault="00342368" w:rsidP="00342368">
      <w:pPr>
        <w:autoSpaceDE w:val="0"/>
        <w:spacing w:before="186"/>
        <w:rPr>
          <w:rFonts w:ascii="Verdana" w:eastAsia="Verdana" w:hAnsi="Verdana" w:cs="Verdana"/>
          <w:kern w:val="0"/>
          <w:sz w:val="18"/>
          <w:szCs w:val="15"/>
        </w:rPr>
      </w:pPr>
    </w:p>
    <w:p w14:paraId="1489EFE7" w14:textId="7ECF864E" w:rsidR="00342368" w:rsidRPr="009367D7" w:rsidRDefault="00342368" w:rsidP="00342368">
      <w:pPr>
        <w:numPr>
          <w:ilvl w:val="0"/>
          <w:numId w:val="5"/>
        </w:numPr>
        <w:tabs>
          <w:tab w:val="left" w:pos="361"/>
        </w:tabs>
        <w:suppressAutoHyphens w:val="0"/>
        <w:autoSpaceDE w:val="0"/>
        <w:ind w:left="361" w:hanging="359"/>
        <w:textAlignment w:val="auto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b/>
          <w:kern w:val="0"/>
          <w:sz w:val="18"/>
        </w:rPr>
        <w:t>A)</w:t>
      </w:r>
      <w:r w:rsidRPr="009367D7">
        <w:rPr>
          <w:rFonts w:ascii="Verdana" w:eastAsia="Verdana" w:hAnsi="Verdana" w:cs="Verdana"/>
          <w:b/>
          <w:spacing w:val="-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funzionario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in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situazione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esubero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per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l’a.s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.</w:t>
      </w:r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>202</w:t>
      </w:r>
      <w:r w:rsidR="005066E2">
        <w:rPr>
          <w:rFonts w:ascii="Verdana" w:eastAsia="Verdana" w:hAnsi="Verdana" w:cs="Verdana"/>
          <w:spacing w:val="-2"/>
          <w:kern w:val="0"/>
          <w:sz w:val="18"/>
        </w:rPr>
        <w:t>6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>/202</w:t>
      </w:r>
      <w:r w:rsidR="005066E2">
        <w:rPr>
          <w:rFonts w:ascii="Verdana" w:eastAsia="Verdana" w:hAnsi="Verdana" w:cs="Verdana"/>
          <w:spacing w:val="-2"/>
          <w:kern w:val="0"/>
          <w:sz w:val="18"/>
        </w:rPr>
        <w:t>7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>;</w:t>
      </w:r>
    </w:p>
    <w:p w14:paraId="0AC5205A" w14:textId="77777777" w:rsidR="00342368" w:rsidRPr="009367D7" w:rsidRDefault="00342368" w:rsidP="00342368">
      <w:pPr>
        <w:autoSpaceDE w:val="0"/>
        <w:spacing w:before="55"/>
        <w:rPr>
          <w:rFonts w:ascii="Verdana" w:eastAsia="Verdana" w:hAnsi="Verdana" w:cs="Verdana"/>
          <w:kern w:val="0"/>
          <w:sz w:val="18"/>
          <w:szCs w:val="15"/>
        </w:rPr>
      </w:pPr>
    </w:p>
    <w:p w14:paraId="4776CF59" w14:textId="1C2FD646" w:rsidR="00342368" w:rsidRPr="009367D7" w:rsidRDefault="00342368" w:rsidP="00342368">
      <w:pPr>
        <w:numPr>
          <w:ilvl w:val="0"/>
          <w:numId w:val="5"/>
        </w:numPr>
        <w:tabs>
          <w:tab w:val="left" w:pos="363"/>
        </w:tabs>
        <w:suppressAutoHyphens w:val="0"/>
        <w:autoSpaceDE w:val="0"/>
        <w:spacing w:before="1"/>
        <w:ind w:left="363" w:hanging="359"/>
        <w:textAlignment w:val="auto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b/>
          <w:kern w:val="0"/>
          <w:sz w:val="18"/>
        </w:rPr>
        <w:t>B)</w:t>
      </w:r>
      <w:r w:rsidRPr="009367D7">
        <w:rPr>
          <w:rFonts w:ascii="Verdana" w:eastAsia="Verdana" w:hAnsi="Verdana" w:cs="Verdana"/>
          <w:b/>
          <w:spacing w:val="-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funzionario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privo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incarico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D.S.G.A.</w:t>
      </w:r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per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l’a.s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.</w:t>
      </w:r>
      <w:r w:rsidRPr="009367D7">
        <w:rPr>
          <w:rFonts w:ascii="Verdana" w:eastAsia="Verdana" w:hAnsi="Verdana" w:cs="Verdana"/>
          <w:spacing w:val="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>202</w:t>
      </w:r>
      <w:r w:rsidR="005066E2">
        <w:rPr>
          <w:rFonts w:ascii="Verdana" w:eastAsia="Verdana" w:hAnsi="Verdana" w:cs="Verdana"/>
          <w:spacing w:val="-2"/>
          <w:kern w:val="0"/>
          <w:sz w:val="18"/>
        </w:rPr>
        <w:t>6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>/202</w:t>
      </w:r>
      <w:r w:rsidR="005066E2">
        <w:rPr>
          <w:rFonts w:ascii="Verdana" w:eastAsia="Verdana" w:hAnsi="Verdana" w:cs="Verdana"/>
          <w:spacing w:val="-2"/>
          <w:kern w:val="0"/>
          <w:sz w:val="18"/>
        </w:rPr>
        <w:t>7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>;</w:t>
      </w:r>
    </w:p>
    <w:p w14:paraId="33FD5B14" w14:textId="0C7E221A" w:rsidR="00342368" w:rsidRPr="009367D7" w:rsidRDefault="00342368" w:rsidP="00342368">
      <w:pPr>
        <w:numPr>
          <w:ilvl w:val="0"/>
          <w:numId w:val="5"/>
        </w:numPr>
        <w:tabs>
          <w:tab w:val="left" w:pos="364"/>
          <w:tab w:val="left" w:pos="364"/>
          <w:tab w:val="left" w:pos="3974"/>
          <w:tab w:val="left" w:pos="8953"/>
        </w:tabs>
        <w:suppressAutoHyphens w:val="0"/>
        <w:autoSpaceDE w:val="0"/>
        <w:spacing w:before="144" w:line="264" w:lineRule="auto"/>
        <w:ind w:right="138"/>
        <w:jc w:val="both"/>
        <w:textAlignment w:val="auto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b/>
          <w:kern w:val="0"/>
          <w:sz w:val="18"/>
        </w:rPr>
        <w:t>B.1)</w:t>
      </w:r>
      <w:r w:rsidRPr="009367D7">
        <w:rPr>
          <w:rFonts w:ascii="Verdana" w:eastAsia="Verdana" w:hAnsi="Verdana" w:cs="Verdana"/>
          <w:b/>
          <w:spacing w:val="-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funzionario</w:t>
      </w:r>
      <w:proofErr w:type="spellEnd"/>
      <w:r w:rsidRPr="009367D7">
        <w:rPr>
          <w:rFonts w:ascii="Verdana" w:eastAsia="Verdana" w:hAnsi="Verdana" w:cs="Verdana"/>
          <w:spacing w:val="-5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già</w:t>
      </w:r>
      <w:proofErr w:type="spellEnd"/>
      <w:r w:rsidRPr="009367D7">
        <w:rPr>
          <w:rFonts w:ascii="Verdana" w:eastAsia="Verdana" w:hAnsi="Verdana" w:cs="Verdana"/>
          <w:spacing w:val="-7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titolare</w:t>
      </w:r>
      <w:proofErr w:type="spellEnd"/>
      <w:r w:rsidRPr="009367D7">
        <w:rPr>
          <w:rFonts w:ascii="Verdana" w:eastAsia="Verdana" w:hAnsi="Verdana" w:cs="Verdana"/>
          <w:spacing w:val="-5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6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incarico</w:t>
      </w:r>
      <w:proofErr w:type="spellEnd"/>
      <w:r w:rsidRPr="009367D7">
        <w:rPr>
          <w:rFonts w:ascii="Verdana" w:eastAsia="Verdana" w:hAnsi="Verdana" w:cs="Verdana"/>
          <w:spacing w:val="-6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D.S.G.A.</w:t>
      </w:r>
      <w:r w:rsidRPr="009367D7">
        <w:rPr>
          <w:rFonts w:ascii="Verdana" w:eastAsia="Verdana" w:hAnsi="Verdana" w:cs="Verdana"/>
          <w:spacing w:val="-7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per</w:t>
      </w:r>
      <w:r w:rsidRPr="009367D7">
        <w:rPr>
          <w:rFonts w:ascii="Verdana" w:eastAsia="Verdana" w:hAnsi="Verdana" w:cs="Verdana"/>
          <w:spacing w:val="-7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l’a.s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.</w:t>
      </w:r>
      <w:r w:rsidRPr="009367D7">
        <w:rPr>
          <w:rFonts w:ascii="Verdana" w:eastAsia="Verdana" w:hAnsi="Verdana" w:cs="Verdana"/>
          <w:spacing w:val="-7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202</w:t>
      </w:r>
      <w:r w:rsidR="00614417">
        <w:rPr>
          <w:rFonts w:ascii="Verdana" w:eastAsia="Verdana" w:hAnsi="Verdana" w:cs="Verdana"/>
          <w:kern w:val="0"/>
          <w:sz w:val="18"/>
        </w:rPr>
        <w:t>6</w:t>
      </w:r>
      <w:r w:rsidRPr="009367D7">
        <w:rPr>
          <w:rFonts w:ascii="Verdana" w:eastAsia="Verdana" w:hAnsi="Verdana" w:cs="Verdana"/>
          <w:kern w:val="0"/>
          <w:sz w:val="18"/>
        </w:rPr>
        <w:t>/202</w:t>
      </w:r>
      <w:r w:rsidR="00614417">
        <w:rPr>
          <w:rFonts w:ascii="Verdana" w:eastAsia="Verdana" w:hAnsi="Verdana" w:cs="Verdana"/>
          <w:kern w:val="0"/>
          <w:sz w:val="18"/>
        </w:rPr>
        <w:t>7</w:t>
      </w:r>
      <w:r w:rsidRPr="009367D7">
        <w:rPr>
          <w:rFonts w:ascii="Verdana" w:eastAsia="Verdana" w:hAnsi="Verdana" w:cs="Verdana"/>
          <w:spacing w:val="-6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presso</w:t>
      </w:r>
      <w:proofErr w:type="spellEnd"/>
      <w:r w:rsidRPr="009367D7">
        <w:rPr>
          <w:rFonts w:ascii="Verdana" w:eastAsia="Verdana" w:hAnsi="Verdana" w:cs="Verdana"/>
          <w:spacing w:val="-6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l’istituzione</w:t>
      </w:r>
      <w:proofErr w:type="spellEnd"/>
      <w:r w:rsidRPr="009367D7">
        <w:rPr>
          <w:rFonts w:ascii="Verdana" w:eastAsia="Verdana" w:hAnsi="Verdana" w:cs="Verdana"/>
          <w:spacing w:val="-6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scolastica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:</w:t>
      </w:r>
      <w:r w:rsidRPr="009367D7">
        <w:rPr>
          <w:rFonts w:ascii="Verdana" w:eastAsia="Verdana" w:hAnsi="Verdana" w:cs="Verdana"/>
          <w:spacing w:val="-7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codice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meccanografico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:</w:t>
      </w:r>
      <w:r w:rsidRPr="009367D7">
        <w:rPr>
          <w:rFonts w:ascii="Verdana" w:eastAsia="Verdana" w:hAnsi="Verdana" w:cs="Verdana"/>
          <w:spacing w:val="329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  <w:u w:val="single"/>
        </w:rPr>
        <w:tab/>
      </w:r>
      <w:r w:rsidRPr="009367D7">
        <w:rPr>
          <w:rFonts w:ascii="Verdana" w:eastAsia="Verdana" w:hAnsi="Verdana" w:cs="Verdana"/>
          <w:kern w:val="0"/>
          <w:sz w:val="18"/>
        </w:rPr>
        <w:t>,</w:t>
      </w:r>
      <w:r w:rsidRPr="009367D7">
        <w:rPr>
          <w:rFonts w:ascii="Verdana" w:eastAsia="Verdana" w:hAnsi="Verdana" w:cs="Verdana"/>
          <w:spacing w:val="80"/>
          <w:w w:val="150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denominazione</w:t>
      </w:r>
      <w:proofErr w:type="spellEnd"/>
      <w:r w:rsidRPr="009367D7">
        <w:rPr>
          <w:rFonts w:ascii="Verdana" w:eastAsia="Verdana" w:hAnsi="Verdana" w:cs="Verdana"/>
          <w:spacing w:val="80"/>
          <w:w w:val="150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scuola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:</w:t>
      </w:r>
      <w:r w:rsidRPr="009367D7">
        <w:rPr>
          <w:rFonts w:ascii="Verdana" w:eastAsia="Verdana" w:hAnsi="Verdana" w:cs="Verdana"/>
          <w:spacing w:val="331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  <w:u w:val="single"/>
        </w:rPr>
        <w:tab/>
      </w:r>
      <w:r w:rsidRPr="009367D7">
        <w:rPr>
          <w:rFonts w:ascii="Verdana" w:eastAsia="Verdana" w:hAnsi="Verdana" w:cs="Verdana"/>
          <w:kern w:val="0"/>
          <w:sz w:val="18"/>
        </w:rPr>
        <w:t>,</w:t>
      </w:r>
      <w:r w:rsidR="00AA4B83">
        <w:rPr>
          <w:rFonts w:ascii="Verdana" w:eastAsia="Verdana" w:hAnsi="Verdana" w:cs="Verdana"/>
          <w:spacing w:val="67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spacing w:val="-2"/>
          <w:kern w:val="0"/>
          <w:sz w:val="18"/>
        </w:rPr>
        <w:t>comune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>:</w:t>
      </w:r>
    </w:p>
    <w:p w14:paraId="199BEEA0" w14:textId="77777777" w:rsidR="00342368" w:rsidRPr="009367D7" w:rsidRDefault="00342368" w:rsidP="00342368">
      <w:pPr>
        <w:tabs>
          <w:tab w:val="left" w:pos="2138"/>
          <w:tab w:val="left" w:pos="4881"/>
        </w:tabs>
        <w:autoSpaceDE w:val="0"/>
        <w:spacing w:before="12"/>
        <w:ind w:left="364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kern w:val="0"/>
          <w:sz w:val="18"/>
          <w:u w:val="single"/>
        </w:rPr>
        <w:tab/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provincia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: </w:t>
      </w:r>
      <w:r w:rsidRPr="009367D7">
        <w:rPr>
          <w:rFonts w:ascii="Verdana" w:eastAsia="Verdana" w:hAnsi="Verdana" w:cs="Verdana"/>
          <w:kern w:val="0"/>
          <w:sz w:val="18"/>
          <w:u w:val="single"/>
        </w:rPr>
        <w:tab/>
      </w:r>
    </w:p>
    <w:p w14:paraId="0E1E3A3C" w14:textId="77777777" w:rsidR="00342368" w:rsidRPr="009367D7" w:rsidRDefault="00342368" w:rsidP="00342368">
      <w:pPr>
        <w:numPr>
          <w:ilvl w:val="0"/>
          <w:numId w:val="5"/>
        </w:numPr>
        <w:tabs>
          <w:tab w:val="left" w:pos="364"/>
          <w:tab w:val="left" w:pos="364"/>
        </w:tabs>
        <w:suppressAutoHyphens w:val="0"/>
        <w:autoSpaceDE w:val="0"/>
        <w:spacing w:before="153" w:line="268" w:lineRule="auto"/>
        <w:ind w:right="150"/>
        <w:jc w:val="both"/>
        <w:textAlignment w:val="auto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b/>
          <w:kern w:val="0"/>
          <w:sz w:val="18"/>
        </w:rPr>
        <w:t xml:space="preserve">C)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personale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inserito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nelle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graduatorie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della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procedura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valutativa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di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progressione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all’area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dei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funzionari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e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dell’elevata</w:t>
      </w:r>
      <w:proofErr w:type="spellEnd"/>
      <w:r w:rsidRPr="009367D7">
        <w:rPr>
          <w:rFonts w:ascii="Verdana" w:eastAsia="Verdana" w:hAnsi="Verdana" w:cs="Verdana"/>
          <w:spacing w:val="-8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qualificazione</w:t>
      </w:r>
      <w:proofErr w:type="spellEnd"/>
      <w:r w:rsidRPr="009367D7">
        <w:rPr>
          <w:rFonts w:ascii="Verdana" w:eastAsia="Verdana" w:hAnsi="Verdana" w:cs="Verdana"/>
          <w:spacing w:val="-8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della</w:t>
      </w:r>
      <w:r w:rsidRPr="009367D7">
        <w:rPr>
          <w:rFonts w:ascii="Verdana" w:eastAsia="Verdana" w:hAnsi="Verdana" w:cs="Verdana"/>
          <w:spacing w:val="-8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Regione</w:t>
      </w:r>
      <w:proofErr w:type="spellEnd"/>
      <w:r w:rsidRPr="009367D7">
        <w:rPr>
          <w:rFonts w:ascii="Verdana" w:eastAsia="Verdana" w:hAnsi="Verdana" w:cs="Verdana"/>
          <w:spacing w:val="-8"/>
          <w:kern w:val="0"/>
          <w:sz w:val="18"/>
        </w:rPr>
        <w:t xml:space="preserve"> </w:t>
      </w:r>
      <w:r w:rsidR="00BD466D">
        <w:rPr>
          <w:rFonts w:ascii="Verdana" w:eastAsia="Verdana" w:hAnsi="Verdana" w:cs="Verdana"/>
          <w:kern w:val="0"/>
          <w:sz w:val="18"/>
        </w:rPr>
        <w:t>Puglia</w:t>
      </w:r>
      <w:r w:rsidRPr="009367D7">
        <w:rPr>
          <w:rFonts w:ascii="Verdana" w:eastAsia="Verdana" w:hAnsi="Verdana" w:cs="Verdana"/>
          <w:kern w:val="0"/>
          <w:sz w:val="18"/>
        </w:rPr>
        <w:t>,</w:t>
      </w:r>
      <w:r w:rsidRPr="009367D7">
        <w:rPr>
          <w:rFonts w:ascii="Verdana" w:eastAsia="Verdana" w:hAnsi="Verdana" w:cs="Verdana"/>
          <w:spacing w:val="-9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secondo</w:t>
      </w:r>
      <w:r w:rsidRPr="009367D7">
        <w:rPr>
          <w:rFonts w:ascii="Verdana" w:eastAsia="Verdana" w:hAnsi="Verdana" w:cs="Verdana"/>
          <w:spacing w:val="-7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la</w:t>
      </w:r>
      <w:r w:rsidRPr="009367D7">
        <w:rPr>
          <w:rFonts w:ascii="Verdana" w:eastAsia="Verdana" w:hAnsi="Verdana" w:cs="Verdana"/>
          <w:spacing w:val="-8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posizione</w:t>
      </w:r>
      <w:proofErr w:type="spellEnd"/>
      <w:r w:rsidRPr="009367D7">
        <w:rPr>
          <w:rFonts w:ascii="Verdana" w:eastAsia="Verdana" w:hAnsi="Verdana" w:cs="Verdana"/>
          <w:spacing w:val="-8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occupata</w:t>
      </w:r>
      <w:proofErr w:type="spellEnd"/>
      <w:r w:rsidRPr="009367D7">
        <w:rPr>
          <w:rFonts w:ascii="Verdana" w:eastAsia="Verdana" w:hAnsi="Verdana" w:cs="Verdana"/>
          <w:spacing w:val="-11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nella</w:t>
      </w:r>
      <w:proofErr w:type="spellEnd"/>
      <w:r w:rsidRPr="009367D7">
        <w:rPr>
          <w:rFonts w:ascii="Verdana" w:eastAsia="Verdana" w:hAnsi="Verdana" w:cs="Verdana"/>
          <w:spacing w:val="-8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graduatoria</w:t>
      </w:r>
      <w:proofErr w:type="spellEnd"/>
      <w:r w:rsidRPr="009367D7">
        <w:rPr>
          <w:rFonts w:ascii="Verdana" w:eastAsia="Verdana" w:hAnsi="Verdana" w:cs="Verdana"/>
          <w:spacing w:val="-8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7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merito</w:t>
      </w:r>
      <w:proofErr w:type="spellEnd"/>
      <w:r w:rsidRPr="009367D7">
        <w:rPr>
          <w:rFonts w:ascii="Verdana" w:eastAsia="Verdana" w:hAnsi="Verdana" w:cs="Verdana"/>
          <w:spacing w:val="-7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 xml:space="preserve">e per la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durata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della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stessa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.</w:t>
      </w:r>
    </w:p>
    <w:p w14:paraId="38ACB590" w14:textId="77777777" w:rsidR="00BD31CE" w:rsidRPr="009367D7" w:rsidRDefault="00342368" w:rsidP="00AA4B83">
      <w:pPr>
        <w:tabs>
          <w:tab w:val="left" w:pos="4040"/>
        </w:tabs>
        <w:autoSpaceDE w:val="0"/>
        <w:spacing w:before="128"/>
        <w:ind w:left="364"/>
        <w:rPr>
          <w:rFonts w:ascii="Verdana" w:eastAsia="Verdana" w:hAnsi="Verdana" w:cs="Verdana"/>
          <w:kern w:val="0"/>
          <w:sz w:val="18"/>
          <w:u w:val="single"/>
        </w:rPr>
      </w:pPr>
      <w:proofErr w:type="spellStart"/>
      <w:r w:rsidRPr="009367D7">
        <w:rPr>
          <w:rFonts w:ascii="Verdana" w:eastAsia="Verdana" w:hAnsi="Verdana" w:cs="Verdana"/>
          <w:kern w:val="0"/>
          <w:sz w:val="18"/>
        </w:rPr>
        <w:t>Posizione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in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graduatoria</w:t>
      </w:r>
      <w:proofErr w:type="spellEnd"/>
      <w:r w:rsidRPr="009367D7">
        <w:rPr>
          <w:rFonts w:ascii="Verdana" w:eastAsia="Verdana" w:hAnsi="Verdana" w:cs="Verdana"/>
          <w:spacing w:val="-1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 xml:space="preserve">n. </w:t>
      </w:r>
      <w:r w:rsidRPr="009367D7">
        <w:rPr>
          <w:rFonts w:ascii="Verdana" w:eastAsia="Verdana" w:hAnsi="Verdana" w:cs="Verdana"/>
          <w:kern w:val="0"/>
          <w:sz w:val="18"/>
          <w:u w:val="single"/>
        </w:rPr>
        <w:tab/>
      </w:r>
    </w:p>
    <w:p w14:paraId="54BE1DC4" w14:textId="77777777" w:rsidR="00342368" w:rsidRDefault="00342368" w:rsidP="00342368">
      <w:pPr>
        <w:numPr>
          <w:ilvl w:val="0"/>
          <w:numId w:val="5"/>
        </w:numPr>
        <w:tabs>
          <w:tab w:val="left" w:pos="364"/>
          <w:tab w:val="left" w:pos="364"/>
        </w:tabs>
        <w:suppressAutoHyphens w:val="0"/>
        <w:autoSpaceDE w:val="0"/>
        <w:spacing w:before="153" w:line="273" w:lineRule="auto"/>
        <w:ind w:right="143"/>
        <w:jc w:val="both"/>
        <w:textAlignment w:val="auto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b/>
          <w:kern w:val="0"/>
          <w:sz w:val="18"/>
        </w:rPr>
        <w:t xml:space="preserve">D)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assistenti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amministrativi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di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ruolo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con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laurea</w:t>
      </w:r>
      <w:proofErr w:type="spellEnd"/>
      <w:r w:rsidRPr="009367D7">
        <w:rPr>
          <w:rFonts w:ascii="Verdana" w:eastAsia="Verdana" w:hAnsi="Verdana" w:cs="Verdana"/>
          <w:spacing w:val="-1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magistrale</w:t>
      </w:r>
      <w:proofErr w:type="spellEnd"/>
      <w:r w:rsidRPr="009367D7">
        <w:rPr>
          <w:rFonts w:ascii="Verdana" w:eastAsia="Verdana" w:hAnsi="Verdana" w:cs="Verdana"/>
          <w:spacing w:val="-1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e</w:t>
      </w:r>
      <w:r w:rsidRPr="009367D7">
        <w:rPr>
          <w:rFonts w:ascii="Verdana" w:eastAsia="Verdana" w:hAnsi="Verdana" w:cs="Verdana"/>
          <w:spacing w:val="-1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almeno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5</w:t>
      </w:r>
      <w:r w:rsidRPr="009367D7">
        <w:rPr>
          <w:rFonts w:ascii="Verdana" w:eastAsia="Verdana" w:hAnsi="Verdana" w:cs="Verdana"/>
          <w:spacing w:val="-1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 xml:space="preserve">anni di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esperienza</w:t>
      </w:r>
      <w:proofErr w:type="spellEnd"/>
      <w:r w:rsidRPr="009367D7">
        <w:rPr>
          <w:rFonts w:ascii="Verdana" w:eastAsia="Verdana" w:hAnsi="Verdana" w:cs="Verdana"/>
          <w:spacing w:val="-1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maturata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nell'Area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degli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Assistenti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e/o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nell'equivalente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area del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precedente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sistema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di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classificazione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oppure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con diploma di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scuola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secondaria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di secondo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grado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ed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almeno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10 anni di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esperienza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maturata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nell'Area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degli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Assistenti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e/o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nell'equivalente</w:t>
      </w:r>
      <w:proofErr w:type="spellEnd"/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area</w:t>
      </w:r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del</w:t>
      </w:r>
      <w:r w:rsidRPr="009367D7">
        <w:rPr>
          <w:rFonts w:ascii="Verdana" w:eastAsia="Verdana" w:hAnsi="Verdana" w:cs="Verdana"/>
          <w:spacing w:val="-6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precedente</w:t>
      </w:r>
      <w:proofErr w:type="spellEnd"/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sistema</w:t>
      </w:r>
      <w:proofErr w:type="spellEnd"/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classificazione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,</w:t>
      </w:r>
      <w:r w:rsidRPr="009367D7">
        <w:rPr>
          <w:rFonts w:ascii="Verdana" w:eastAsia="Verdana" w:hAnsi="Verdana" w:cs="Verdana"/>
          <w:spacing w:val="-5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titolari</w:t>
      </w:r>
      <w:proofErr w:type="spellEnd"/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presso</w:t>
      </w:r>
      <w:proofErr w:type="spellEnd"/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un’istituzione</w:t>
      </w:r>
      <w:proofErr w:type="spellEnd"/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scolastica</w:t>
      </w:r>
      <w:proofErr w:type="spellEnd"/>
      <w:r w:rsidRPr="009367D7">
        <w:rPr>
          <w:rFonts w:ascii="Verdana" w:eastAsia="Verdana" w:hAnsi="Verdana" w:cs="Verdana"/>
          <w:spacing w:val="-5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statale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della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Regione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Puglia;</w:t>
      </w:r>
    </w:p>
    <w:p w14:paraId="1C88DAD9" w14:textId="77777777" w:rsidR="002303CB" w:rsidRPr="009367D7" w:rsidRDefault="002303CB" w:rsidP="002303CB">
      <w:pPr>
        <w:numPr>
          <w:ilvl w:val="0"/>
          <w:numId w:val="5"/>
        </w:numPr>
        <w:tabs>
          <w:tab w:val="left" w:pos="362"/>
          <w:tab w:val="left" w:pos="362"/>
          <w:tab w:val="left" w:pos="3233"/>
          <w:tab w:val="left" w:pos="7689"/>
        </w:tabs>
        <w:suppressAutoHyphens w:val="0"/>
        <w:autoSpaceDE w:val="0"/>
        <w:spacing w:before="72" w:line="268" w:lineRule="auto"/>
        <w:ind w:left="362" w:right="137"/>
        <w:jc w:val="both"/>
        <w:textAlignment w:val="auto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b/>
          <w:kern w:val="0"/>
          <w:sz w:val="18"/>
        </w:rPr>
        <w:t xml:space="preserve">E)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altro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personale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di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ruolo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inquadrato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nell’area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degli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assistenti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amministrativi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beneficiario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di: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nessuna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posizione</w:t>
      </w:r>
      <w:proofErr w:type="spellEnd"/>
      <w:r w:rsidRPr="009367D7">
        <w:rPr>
          <w:rFonts w:ascii="Verdana" w:eastAsia="Verdana" w:hAnsi="Verdana" w:cs="Verdana"/>
          <w:spacing w:val="40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economica</w:t>
      </w:r>
      <w:proofErr w:type="spellEnd"/>
      <w:r w:rsidRPr="009367D7">
        <w:rPr>
          <w:rFonts w:ascii="Verdana" w:eastAsia="Verdana" w:hAnsi="Verdana" w:cs="Verdana"/>
          <w:spacing w:val="40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oppure</w:t>
      </w:r>
      <w:proofErr w:type="spellEnd"/>
      <w:r w:rsidRPr="009367D7">
        <w:rPr>
          <w:rFonts w:ascii="Verdana" w:eastAsia="Verdana" w:hAnsi="Verdana" w:cs="Verdana"/>
          <w:spacing w:val="40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prima</w:t>
      </w:r>
      <w:r w:rsidRPr="009367D7">
        <w:rPr>
          <w:rFonts w:ascii="Verdana" w:eastAsia="Verdana" w:hAnsi="Verdana" w:cs="Verdana"/>
          <w:spacing w:val="40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posizione</w:t>
      </w:r>
      <w:proofErr w:type="spellEnd"/>
      <w:r w:rsidRPr="009367D7">
        <w:rPr>
          <w:rFonts w:ascii="Verdana" w:eastAsia="Verdana" w:hAnsi="Verdana" w:cs="Verdana"/>
          <w:spacing w:val="40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economica</w:t>
      </w:r>
      <w:proofErr w:type="spellEnd"/>
      <w:r w:rsidRPr="009367D7">
        <w:rPr>
          <w:rFonts w:ascii="Verdana" w:eastAsia="Verdana" w:hAnsi="Verdana" w:cs="Verdana"/>
          <w:spacing w:val="40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dall’a.s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.</w:t>
      </w:r>
      <w:r w:rsidRPr="009367D7">
        <w:rPr>
          <w:rFonts w:ascii="Times New Roman" w:eastAsia="Verdana" w:hAnsi="Times New Roman" w:cs="Verdana"/>
          <w:kern w:val="0"/>
          <w:sz w:val="18"/>
          <w:u w:val="single"/>
        </w:rPr>
        <w:tab/>
      </w:r>
      <w:r w:rsidRPr="009367D7">
        <w:rPr>
          <w:rFonts w:ascii="Times New Roman" w:eastAsia="Verdana" w:hAnsi="Times New Roman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oppure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seconda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posizione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lastRenderedPageBreak/>
        <w:t>economica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dall’a</w:t>
      </w:r>
      <w:proofErr w:type="gramStart"/>
      <w:r w:rsidRPr="009367D7">
        <w:rPr>
          <w:rFonts w:ascii="Verdana" w:eastAsia="Verdana" w:hAnsi="Verdana" w:cs="Verdana"/>
          <w:kern w:val="0"/>
          <w:sz w:val="18"/>
        </w:rPr>
        <w:t>.s</w:t>
      </w:r>
      <w:proofErr w:type="spellEnd"/>
      <w:proofErr w:type="gramEnd"/>
      <w:r w:rsidRPr="009367D7">
        <w:rPr>
          <w:rFonts w:ascii="Verdana" w:eastAsia="Verdana" w:hAnsi="Verdana" w:cs="Verdana"/>
          <w:kern w:val="0"/>
          <w:sz w:val="18"/>
        </w:rPr>
        <w:t>.</w:t>
      </w:r>
      <w:r w:rsidRPr="009367D7">
        <w:rPr>
          <w:rFonts w:ascii="Times New Roman" w:eastAsia="Verdana" w:hAnsi="Times New Roman" w:cs="Verdana"/>
          <w:kern w:val="0"/>
          <w:sz w:val="18"/>
          <w:u w:val="single"/>
        </w:rPr>
        <w:tab/>
      </w:r>
      <w:r w:rsidR="00DD6BBD">
        <w:rPr>
          <w:rFonts w:ascii="Times New Roman" w:eastAsia="Verdana" w:hAnsi="Times New Roman" w:cs="Verdana"/>
          <w:kern w:val="0"/>
          <w:sz w:val="18"/>
          <w:u w:val="single"/>
        </w:rPr>
        <w:t>___________</w:t>
      </w:r>
      <w:r w:rsidRPr="009367D7">
        <w:rPr>
          <w:rFonts w:ascii="Verdana" w:eastAsia="Verdana" w:hAnsi="Verdana" w:cs="Verdana"/>
          <w:kern w:val="0"/>
          <w:sz w:val="18"/>
        </w:rPr>
        <w:t xml:space="preserve">,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titolare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presso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un’istituzione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scolastica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statale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della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Regione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r w:rsidR="00DD6BBD">
        <w:rPr>
          <w:rFonts w:ascii="Verdana" w:eastAsia="Verdana" w:hAnsi="Verdana" w:cs="Verdana"/>
          <w:kern w:val="0"/>
          <w:sz w:val="18"/>
        </w:rPr>
        <w:t>Puglia</w:t>
      </w:r>
      <w:r w:rsidRPr="009367D7">
        <w:rPr>
          <w:rFonts w:ascii="Verdana" w:eastAsia="Verdana" w:hAnsi="Verdana" w:cs="Verdana"/>
          <w:kern w:val="0"/>
          <w:sz w:val="18"/>
        </w:rPr>
        <w:t>;</w:t>
      </w:r>
    </w:p>
    <w:p w14:paraId="494066DC" w14:textId="77777777" w:rsidR="002303CB" w:rsidRPr="009367D7" w:rsidRDefault="002303CB" w:rsidP="00DD6BBD">
      <w:pPr>
        <w:numPr>
          <w:ilvl w:val="0"/>
          <w:numId w:val="5"/>
        </w:numPr>
        <w:tabs>
          <w:tab w:val="left" w:pos="361"/>
        </w:tabs>
        <w:suppressAutoHyphens w:val="0"/>
        <w:autoSpaceDE w:val="0"/>
        <w:spacing w:before="128" w:line="240" w:lineRule="exact"/>
        <w:ind w:left="361" w:hanging="359"/>
        <w:textAlignment w:val="auto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b/>
          <w:kern w:val="0"/>
          <w:sz w:val="18"/>
        </w:rPr>
        <w:t>F)</w:t>
      </w:r>
      <w:r w:rsidRPr="009367D7">
        <w:rPr>
          <w:rFonts w:ascii="Verdana" w:eastAsia="Verdana" w:hAnsi="Verdana" w:cs="Verdana"/>
          <w:b/>
          <w:spacing w:val="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personale</w:t>
      </w:r>
      <w:proofErr w:type="spellEnd"/>
      <w:r w:rsidRPr="009367D7">
        <w:rPr>
          <w:rFonts w:ascii="Verdana" w:eastAsia="Verdana" w:hAnsi="Verdana" w:cs="Verdana"/>
          <w:spacing w:val="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risultato</w:t>
      </w:r>
      <w:proofErr w:type="spellEnd"/>
      <w:r w:rsidRPr="009367D7">
        <w:rPr>
          <w:rFonts w:ascii="Verdana" w:eastAsia="Verdana" w:hAnsi="Verdana" w:cs="Verdana"/>
          <w:spacing w:val="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idoneo</w:t>
      </w:r>
      <w:proofErr w:type="spellEnd"/>
      <w:r w:rsidRPr="009367D7">
        <w:rPr>
          <w:rFonts w:ascii="Verdana" w:eastAsia="Verdana" w:hAnsi="Verdana" w:cs="Verdana"/>
          <w:spacing w:val="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nella</w:t>
      </w:r>
      <w:proofErr w:type="spellEnd"/>
      <w:r w:rsidRPr="009367D7">
        <w:rPr>
          <w:rFonts w:ascii="Verdana" w:eastAsia="Verdana" w:hAnsi="Verdana" w:cs="Verdana"/>
          <w:spacing w:val="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procedura</w:t>
      </w:r>
      <w:proofErr w:type="spellEnd"/>
      <w:r w:rsidRPr="009367D7">
        <w:rPr>
          <w:rFonts w:ascii="Verdana" w:eastAsia="Verdana" w:hAnsi="Verdana" w:cs="Verdana"/>
          <w:spacing w:val="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valutativa</w:t>
      </w:r>
      <w:proofErr w:type="spellEnd"/>
      <w:r w:rsidRPr="009367D7">
        <w:rPr>
          <w:rFonts w:ascii="Verdana" w:eastAsia="Verdana" w:hAnsi="Verdana" w:cs="Verdana"/>
          <w:spacing w:val="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progressione</w:t>
      </w:r>
      <w:proofErr w:type="spellEnd"/>
      <w:r w:rsidRPr="009367D7">
        <w:rPr>
          <w:rFonts w:ascii="Verdana" w:eastAsia="Verdana" w:hAnsi="Verdana" w:cs="Verdana"/>
          <w:spacing w:val="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all’area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dei</w:t>
      </w:r>
      <w:proofErr w:type="spellEnd"/>
      <w:r w:rsidRPr="009367D7">
        <w:rPr>
          <w:rFonts w:ascii="Verdana" w:eastAsia="Verdana" w:hAnsi="Verdana" w:cs="Verdana"/>
          <w:spacing w:val="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funzionari</w:t>
      </w:r>
      <w:proofErr w:type="spellEnd"/>
      <w:r w:rsidRPr="009367D7">
        <w:rPr>
          <w:rFonts w:ascii="Verdana" w:eastAsia="Verdana" w:hAnsi="Verdana" w:cs="Verdana"/>
          <w:spacing w:val="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e</w:t>
      </w:r>
      <w:r w:rsidRPr="009367D7">
        <w:rPr>
          <w:rFonts w:ascii="Verdana" w:eastAsia="Verdana" w:hAnsi="Verdana" w:cs="Verdana"/>
          <w:spacing w:val="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spacing w:val="-2"/>
          <w:kern w:val="0"/>
          <w:sz w:val="18"/>
        </w:rPr>
        <w:t>dell’elevata</w:t>
      </w:r>
      <w:proofErr w:type="spellEnd"/>
      <w:r w:rsidR="00DD6BBD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qualificazione</w:t>
      </w:r>
      <w:proofErr w:type="spellEnd"/>
      <w:r w:rsidRPr="009367D7">
        <w:rPr>
          <w:rFonts w:ascii="Verdana" w:eastAsia="Verdana" w:hAnsi="Verdana" w:cs="Verdana"/>
          <w:spacing w:val="-6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altre</w:t>
      </w:r>
      <w:proofErr w:type="spellEnd"/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Regioni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>,</w:t>
      </w:r>
      <w:r w:rsidRPr="009367D7">
        <w:rPr>
          <w:rFonts w:ascii="Verdana" w:eastAsia="Verdana" w:hAnsi="Verdana" w:cs="Verdana"/>
          <w:spacing w:val="-5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graduato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secondo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il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punteggio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della</w:t>
      </w:r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propria</w:t>
      </w:r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graduatoria</w:t>
      </w:r>
      <w:proofErr w:type="spellEnd"/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spacing w:val="-2"/>
          <w:kern w:val="0"/>
          <w:sz w:val="18"/>
        </w:rPr>
        <w:t>merito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>.</w:t>
      </w:r>
    </w:p>
    <w:p w14:paraId="46B6F052" w14:textId="77777777" w:rsidR="002303CB" w:rsidRPr="009367D7" w:rsidRDefault="002303CB" w:rsidP="002303CB">
      <w:pPr>
        <w:numPr>
          <w:ilvl w:val="1"/>
          <w:numId w:val="5"/>
        </w:numPr>
        <w:tabs>
          <w:tab w:val="left" w:pos="1082"/>
        </w:tabs>
        <w:suppressAutoHyphens w:val="0"/>
        <w:autoSpaceDE w:val="0"/>
        <w:spacing w:before="119"/>
        <w:textAlignment w:val="auto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noProof/>
          <w:kern w:val="0"/>
          <w:sz w:val="1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024BBE4" wp14:editId="4C490739">
                <wp:simplePos x="0" y="0"/>
                <wp:positionH relativeFrom="page">
                  <wp:posOffset>3693286</wp:posOffset>
                </wp:positionH>
                <wp:positionV relativeFrom="paragraph">
                  <wp:posOffset>204280</wp:posOffset>
                </wp:positionV>
                <wp:extent cx="101854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>
                              <a:moveTo>
                                <a:pt x="0" y="0"/>
                              </a:moveTo>
                              <a:lnTo>
                                <a:pt x="1018040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FCEAB" id="Graphic 2" o:spid="_x0000_s1026" style="position:absolute;margin-left:290.8pt;margin-top:16.1pt;width:80.2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" path="m,l1018040,e" filled="f" strokeweight=".18731mm">
                <v:path arrowok="t"/>
                <w10:wrap anchorx="page"/>
              </v:shape>
            </w:pict>
          </mc:Fallback>
        </mc:AlternateContent>
      </w:r>
      <w:proofErr w:type="spellStart"/>
      <w:r w:rsidRPr="009367D7">
        <w:rPr>
          <w:rFonts w:ascii="Verdana" w:eastAsia="Verdana" w:hAnsi="Verdana" w:cs="Verdana"/>
          <w:spacing w:val="-2"/>
          <w:kern w:val="0"/>
          <w:sz w:val="18"/>
        </w:rPr>
        <w:t>Regione</w:t>
      </w:r>
      <w:proofErr w:type="spellEnd"/>
    </w:p>
    <w:p w14:paraId="732E50EE" w14:textId="77777777" w:rsidR="002303CB" w:rsidRPr="009367D7" w:rsidRDefault="002303CB" w:rsidP="002303CB">
      <w:pPr>
        <w:numPr>
          <w:ilvl w:val="1"/>
          <w:numId w:val="5"/>
        </w:numPr>
        <w:tabs>
          <w:tab w:val="left" w:pos="1082"/>
        </w:tabs>
        <w:suppressAutoHyphens w:val="0"/>
        <w:autoSpaceDE w:val="0"/>
        <w:spacing w:before="118"/>
        <w:textAlignment w:val="auto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noProof/>
          <w:kern w:val="0"/>
          <w:sz w:val="1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8A6F70A" wp14:editId="2860129A">
                <wp:simplePos x="0" y="0"/>
                <wp:positionH relativeFrom="page">
                  <wp:posOffset>3693286</wp:posOffset>
                </wp:positionH>
                <wp:positionV relativeFrom="paragraph">
                  <wp:posOffset>203570</wp:posOffset>
                </wp:positionV>
                <wp:extent cx="101854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>
                              <a:moveTo>
                                <a:pt x="0" y="0"/>
                              </a:moveTo>
                              <a:lnTo>
                                <a:pt x="1018040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FF32E" id="Graphic 3" o:spid="_x0000_s1026" style="position:absolute;margin-left:290.8pt;margin-top:16.05pt;width:80.2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" path="m,l1018040,e" filled="f" strokeweight=".18731mm">
                <v:path arrowok="t"/>
                <w10:wrap anchorx="page"/>
              </v:shape>
            </w:pict>
          </mc:Fallback>
        </mc:AlternateConten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Punteggio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in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spacing w:val="-2"/>
          <w:kern w:val="0"/>
          <w:sz w:val="18"/>
        </w:rPr>
        <w:t>graduatoria</w:t>
      </w:r>
      <w:proofErr w:type="spellEnd"/>
    </w:p>
    <w:p w14:paraId="52E39DD1" w14:textId="7EE0FDCA" w:rsidR="002303CB" w:rsidRPr="009367D7" w:rsidRDefault="002303CB" w:rsidP="002303CB">
      <w:pPr>
        <w:numPr>
          <w:ilvl w:val="0"/>
          <w:numId w:val="5"/>
        </w:numPr>
        <w:tabs>
          <w:tab w:val="left" w:pos="362"/>
          <w:tab w:val="left" w:pos="362"/>
        </w:tabs>
        <w:suppressAutoHyphens w:val="0"/>
        <w:autoSpaceDE w:val="0"/>
        <w:spacing w:before="124" w:line="235" w:lineRule="auto"/>
        <w:ind w:left="362" w:right="148"/>
        <w:jc w:val="both"/>
        <w:textAlignment w:val="auto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b/>
          <w:kern w:val="0"/>
          <w:sz w:val="18"/>
        </w:rPr>
        <w:t xml:space="preserve">G)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assistenti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amministrativi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r w:rsidR="008719E0">
        <w:rPr>
          <w:rFonts w:ascii="Verdana" w:eastAsia="Verdana" w:hAnsi="Verdana" w:cs="Verdana"/>
          <w:kern w:val="0"/>
          <w:sz w:val="18"/>
        </w:rPr>
        <w:t xml:space="preserve">NON </w:t>
      </w:r>
      <w:r w:rsidRPr="009367D7">
        <w:rPr>
          <w:rFonts w:ascii="Verdana" w:eastAsia="Verdana" w:hAnsi="Verdana" w:cs="Verdana"/>
          <w:kern w:val="0"/>
          <w:sz w:val="18"/>
        </w:rPr>
        <w:t xml:space="preserve">di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ruolo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,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già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in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servizio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a tempo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determinato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fino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presso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un’istituzione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scolastica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statale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della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Regione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Puglia, con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priorità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al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personale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in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possesso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della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laurea</w:t>
      </w:r>
      <w:proofErr w:type="spellEnd"/>
      <w:r w:rsidRPr="009367D7">
        <w:rPr>
          <w:rFonts w:ascii="Verdana" w:eastAsia="Verdana" w:hAnsi="Verdana" w:cs="Verdana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spacing w:val="-2"/>
          <w:kern w:val="0"/>
          <w:sz w:val="18"/>
        </w:rPr>
        <w:t>magistrale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>.</w:t>
      </w:r>
    </w:p>
    <w:p w14:paraId="012A2F60" w14:textId="77777777" w:rsidR="002303CB" w:rsidRPr="009367D7" w:rsidRDefault="002303CB" w:rsidP="002303CB">
      <w:pPr>
        <w:autoSpaceDE w:val="0"/>
        <w:rPr>
          <w:rFonts w:ascii="Verdana" w:eastAsia="Verdana" w:hAnsi="Verdana" w:cs="Verdana"/>
          <w:kern w:val="0"/>
          <w:sz w:val="18"/>
          <w:szCs w:val="15"/>
        </w:rPr>
      </w:pPr>
    </w:p>
    <w:p w14:paraId="4A681E30" w14:textId="77777777" w:rsidR="002303CB" w:rsidRPr="009367D7" w:rsidRDefault="002303CB" w:rsidP="002303CB">
      <w:pPr>
        <w:numPr>
          <w:ilvl w:val="0"/>
          <w:numId w:val="5"/>
        </w:numPr>
        <w:tabs>
          <w:tab w:val="left" w:pos="361"/>
        </w:tabs>
        <w:suppressAutoHyphens w:val="0"/>
        <w:autoSpaceDE w:val="0"/>
        <w:ind w:left="361" w:hanging="359"/>
        <w:textAlignment w:val="auto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b/>
          <w:kern w:val="0"/>
          <w:sz w:val="18"/>
        </w:rPr>
        <w:t>H)</w:t>
      </w:r>
      <w:r w:rsidRPr="009367D7">
        <w:rPr>
          <w:rFonts w:ascii="Verdana" w:eastAsia="Verdana" w:hAnsi="Verdana" w:cs="Verdana"/>
          <w:b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personale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cui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alla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lettera</w:t>
      </w:r>
      <w:proofErr w:type="spellEnd"/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d)</w:t>
      </w:r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titolare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fuori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la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regione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Puglia;</w:t>
      </w:r>
    </w:p>
    <w:p w14:paraId="175AE6A4" w14:textId="77777777" w:rsidR="002303CB" w:rsidRPr="009367D7" w:rsidRDefault="002303CB" w:rsidP="002303CB">
      <w:pPr>
        <w:autoSpaceDE w:val="0"/>
        <w:rPr>
          <w:rFonts w:ascii="Verdana" w:eastAsia="Verdana" w:hAnsi="Verdana" w:cs="Verdana"/>
          <w:kern w:val="0"/>
          <w:sz w:val="18"/>
          <w:szCs w:val="15"/>
        </w:rPr>
      </w:pPr>
    </w:p>
    <w:p w14:paraId="154EE04C" w14:textId="77777777" w:rsidR="002303CB" w:rsidRPr="009367D7" w:rsidRDefault="002303CB" w:rsidP="002303CB">
      <w:pPr>
        <w:autoSpaceDE w:val="0"/>
        <w:spacing w:before="14"/>
        <w:rPr>
          <w:rFonts w:ascii="Verdana" w:eastAsia="Verdana" w:hAnsi="Verdana" w:cs="Verdana"/>
          <w:kern w:val="0"/>
          <w:sz w:val="18"/>
          <w:szCs w:val="15"/>
        </w:rPr>
      </w:pPr>
    </w:p>
    <w:p w14:paraId="0DFF785D" w14:textId="77777777" w:rsidR="002303CB" w:rsidRPr="009367D7" w:rsidRDefault="002303CB" w:rsidP="002303CB">
      <w:pPr>
        <w:numPr>
          <w:ilvl w:val="0"/>
          <w:numId w:val="5"/>
        </w:numPr>
        <w:tabs>
          <w:tab w:val="left" w:pos="361"/>
        </w:tabs>
        <w:suppressAutoHyphens w:val="0"/>
        <w:autoSpaceDE w:val="0"/>
        <w:ind w:left="361" w:hanging="359"/>
        <w:textAlignment w:val="auto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b/>
          <w:kern w:val="0"/>
          <w:sz w:val="18"/>
        </w:rPr>
        <w:t>I)</w:t>
      </w:r>
      <w:r w:rsidRPr="009367D7">
        <w:rPr>
          <w:rFonts w:ascii="Verdana" w:eastAsia="Verdana" w:hAnsi="Verdana" w:cs="Verdana"/>
          <w:b/>
          <w:spacing w:val="-1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personale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cui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alla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lettera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e)</w:t>
      </w:r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titolare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fuori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la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regione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>Puglia;</w:t>
      </w:r>
    </w:p>
    <w:p w14:paraId="1CB93678" w14:textId="77777777" w:rsidR="002303CB" w:rsidRPr="009367D7" w:rsidRDefault="002303CB" w:rsidP="002303CB">
      <w:pPr>
        <w:autoSpaceDE w:val="0"/>
        <w:rPr>
          <w:rFonts w:ascii="Verdana" w:eastAsia="Verdana" w:hAnsi="Verdana" w:cs="Verdana"/>
          <w:kern w:val="0"/>
          <w:sz w:val="18"/>
          <w:szCs w:val="15"/>
        </w:rPr>
      </w:pPr>
    </w:p>
    <w:p w14:paraId="086B534B" w14:textId="77777777" w:rsidR="002303CB" w:rsidRPr="009367D7" w:rsidRDefault="002303CB" w:rsidP="002303CB">
      <w:pPr>
        <w:autoSpaceDE w:val="0"/>
        <w:spacing w:before="12"/>
        <w:rPr>
          <w:rFonts w:ascii="Verdana" w:eastAsia="Verdana" w:hAnsi="Verdana" w:cs="Verdana"/>
          <w:kern w:val="0"/>
          <w:sz w:val="18"/>
          <w:szCs w:val="15"/>
        </w:rPr>
      </w:pPr>
    </w:p>
    <w:p w14:paraId="1867127B" w14:textId="77777777" w:rsidR="002303CB" w:rsidRPr="009367D7" w:rsidRDefault="002303CB" w:rsidP="002303CB">
      <w:pPr>
        <w:numPr>
          <w:ilvl w:val="0"/>
          <w:numId w:val="5"/>
        </w:numPr>
        <w:tabs>
          <w:tab w:val="left" w:pos="361"/>
        </w:tabs>
        <w:suppressAutoHyphens w:val="0"/>
        <w:autoSpaceDE w:val="0"/>
        <w:ind w:left="361" w:hanging="359"/>
        <w:textAlignment w:val="auto"/>
        <w:rPr>
          <w:rFonts w:ascii="Verdana" w:eastAsia="Verdana" w:hAnsi="Verdana" w:cs="Verdana"/>
          <w:kern w:val="0"/>
          <w:sz w:val="18"/>
        </w:rPr>
      </w:pPr>
      <w:r w:rsidRPr="009367D7">
        <w:rPr>
          <w:rFonts w:ascii="Verdana" w:eastAsia="Verdana" w:hAnsi="Verdana" w:cs="Verdana"/>
          <w:b/>
          <w:kern w:val="0"/>
          <w:sz w:val="18"/>
        </w:rPr>
        <w:t>J)</w:t>
      </w:r>
      <w:r w:rsidRPr="009367D7">
        <w:rPr>
          <w:rFonts w:ascii="Verdana" w:eastAsia="Verdana" w:hAnsi="Verdana" w:cs="Verdana"/>
          <w:b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personale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di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cui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alla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lettera</w:t>
      </w:r>
      <w:proofErr w:type="spellEnd"/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g)</w:t>
      </w:r>
      <w:r w:rsidRPr="009367D7">
        <w:rPr>
          <w:rFonts w:ascii="Verdana" w:eastAsia="Verdana" w:hAnsi="Verdana" w:cs="Verdana"/>
          <w:spacing w:val="-4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in</w:t>
      </w:r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servizio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fuori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</w:t>
      </w:r>
      <w:r w:rsidRPr="009367D7">
        <w:rPr>
          <w:rFonts w:ascii="Verdana" w:eastAsia="Verdana" w:hAnsi="Verdana" w:cs="Verdana"/>
          <w:kern w:val="0"/>
          <w:sz w:val="18"/>
        </w:rPr>
        <w:t>la</w:t>
      </w:r>
      <w:r w:rsidRPr="009367D7">
        <w:rPr>
          <w:rFonts w:ascii="Verdana" w:eastAsia="Verdana" w:hAnsi="Verdana" w:cs="Verdana"/>
          <w:spacing w:val="-3"/>
          <w:kern w:val="0"/>
          <w:sz w:val="18"/>
        </w:rPr>
        <w:t xml:space="preserve"> </w:t>
      </w:r>
      <w:proofErr w:type="spellStart"/>
      <w:r w:rsidRPr="009367D7">
        <w:rPr>
          <w:rFonts w:ascii="Verdana" w:eastAsia="Verdana" w:hAnsi="Verdana" w:cs="Verdana"/>
          <w:kern w:val="0"/>
          <w:sz w:val="18"/>
        </w:rPr>
        <w:t>regione</w:t>
      </w:r>
      <w:proofErr w:type="spellEnd"/>
      <w:r w:rsidRPr="009367D7">
        <w:rPr>
          <w:rFonts w:ascii="Verdana" w:eastAsia="Verdana" w:hAnsi="Verdana" w:cs="Verdana"/>
          <w:spacing w:val="-2"/>
          <w:kern w:val="0"/>
          <w:sz w:val="18"/>
        </w:rPr>
        <w:t xml:space="preserve"> Puglia;</w:t>
      </w:r>
    </w:p>
    <w:p w14:paraId="453CAEEF" w14:textId="77777777" w:rsidR="002303CB" w:rsidRPr="009367D7" w:rsidRDefault="002303CB" w:rsidP="002303CB">
      <w:pPr>
        <w:autoSpaceDE w:val="0"/>
        <w:spacing w:before="111"/>
        <w:rPr>
          <w:rFonts w:ascii="Verdana" w:eastAsia="Verdana" w:hAnsi="Verdana" w:cs="Verdana"/>
          <w:kern w:val="0"/>
          <w:sz w:val="18"/>
          <w:szCs w:val="15"/>
        </w:rPr>
      </w:pPr>
    </w:p>
    <w:p w14:paraId="440FCDC8" w14:textId="77777777" w:rsidR="00AA4B83" w:rsidRPr="00AA4B83" w:rsidRDefault="00AA4B83" w:rsidP="00AA4B83">
      <w:pPr>
        <w:suppressAutoHyphens w:val="0"/>
        <w:autoSpaceDE w:val="0"/>
        <w:spacing w:before="1"/>
        <w:ind w:left="221"/>
        <w:jc w:val="center"/>
        <w:textAlignment w:val="auto"/>
        <w:outlineLvl w:val="0"/>
        <w:rPr>
          <w:rFonts w:ascii="Verdana" w:eastAsia="Verdana" w:hAnsi="Verdana" w:cs="Verdana"/>
          <w:b/>
          <w:bCs/>
          <w:kern w:val="0"/>
          <w:sz w:val="18"/>
          <w:szCs w:val="18"/>
          <w:lang w:val="it-IT"/>
        </w:rPr>
      </w:pPr>
      <w:r w:rsidRPr="00AA4B83">
        <w:rPr>
          <w:rFonts w:ascii="Verdana" w:eastAsia="Verdana" w:hAnsi="Verdana" w:cs="Verdana"/>
          <w:b/>
          <w:bCs/>
          <w:kern w:val="0"/>
          <w:sz w:val="18"/>
          <w:szCs w:val="18"/>
          <w:lang w:val="it-IT"/>
        </w:rPr>
        <w:t>DICHIARA</w:t>
      </w:r>
      <w:r w:rsidRPr="00AA4B83">
        <w:rPr>
          <w:rFonts w:ascii="Verdana" w:eastAsia="Verdana" w:hAnsi="Verdana" w:cs="Verdana"/>
          <w:b/>
          <w:bCs/>
          <w:spacing w:val="-4"/>
          <w:kern w:val="0"/>
          <w:sz w:val="18"/>
          <w:szCs w:val="18"/>
          <w:lang w:val="it-IT"/>
        </w:rPr>
        <w:t xml:space="preserve"> </w:t>
      </w:r>
      <w:r w:rsidRPr="00AA4B83">
        <w:rPr>
          <w:rFonts w:ascii="Verdana" w:eastAsia="Verdana" w:hAnsi="Verdana" w:cs="Verdana"/>
          <w:b/>
          <w:bCs/>
          <w:spacing w:val="-2"/>
          <w:kern w:val="0"/>
          <w:sz w:val="18"/>
          <w:szCs w:val="18"/>
          <w:lang w:val="it-IT"/>
        </w:rPr>
        <w:t>ALTRESI’</w:t>
      </w:r>
    </w:p>
    <w:p w14:paraId="2D564C05" w14:textId="77777777" w:rsidR="00AA4B83" w:rsidRPr="00AA4B83" w:rsidRDefault="00AA4B83" w:rsidP="00AA4B83">
      <w:pPr>
        <w:suppressAutoHyphens w:val="0"/>
        <w:autoSpaceDE w:val="0"/>
        <w:spacing w:before="131"/>
        <w:textAlignment w:val="auto"/>
        <w:rPr>
          <w:rFonts w:ascii="Verdana" w:eastAsia="Verdana" w:hAnsi="Verdana" w:cs="Verdana"/>
          <w:b/>
          <w:kern w:val="0"/>
          <w:sz w:val="18"/>
          <w:szCs w:val="15"/>
          <w:lang w:val="it-IT"/>
        </w:rPr>
      </w:pPr>
    </w:p>
    <w:p w14:paraId="62AF37E7" w14:textId="77777777" w:rsidR="00AA4B83" w:rsidRPr="00AA4B83" w:rsidRDefault="00AA4B83" w:rsidP="00AA4B83">
      <w:pPr>
        <w:suppressAutoHyphens w:val="0"/>
        <w:autoSpaceDE w:val="0"/>
        <w:ind w:left="2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-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possedere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</w:t>
      </w:r>
      <w:r w:rsidRPr="00AA4B83">
        <w:rPr>
          <w:rFonts w:ascii="Verdana" w:eastAsia="Verdana" w:hAnsi="Verdana" w:cs="Verdana"/>
          <w:spacing w:val="-3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seguenti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titoli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studio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e/o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competenze</w:t>
      </w:r>
      <w:r w:rsidRPr="00AA4B83">
        <w:rPr>
          <w:rFonts w:ascii="Verdana" w:eastAsia="Verdana" w:hAnsi="Verdana" w:cs="Verdana"/>
          <w:spacing w:val="-4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>professionali:</w:t>
      </w:r>
    </w:p>
    <w:p w14:paraId="77007BD2" w14:textId="77777777" w:rsidR="00AA4B83" w:rsidRPr="00AA4B83" w:rsidRDefault="00AA4B83" w:rsidP="00AA4B83">
      <w:pPr>
        <w:suppressAutoHyphens w:val="0"/>
        <w:autoSpaceDE w:val="0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689B1E7F" w14:textId="77777777" w:rsidR="00AA4B83" w:rsidRPr="00AA4B83" w:rsidRDefault="00AA4B83" w:rsidP="00AA4B83">
      <w:pPr>
        <w:suppressAutoHyphens w:val="0"/>
        <w:autoSpaceDE w:val="0"/>
        <w:spacing w:before="20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21EDEE0B" w14:textId="77777777" w:rsidR="00AA4B83" w:rsidRPr="00AA4B83" w:rsidRDefault="00AA4B83" w:rsidP="00AA4B83">
      <w:pPr>
        <w:numPr>
          <w:ilvl w:val="0"/>
          <w:numId w:val="5"/>
        </w:numPr>
        <w:tabs>
          <w:tab w:val="left" w:pos="496"/>
        </w:tabs>
        <w:suppressAutoHyphens w:val="0"/>
        <w:autoSpaceDE w:val="0"/>
        <w:spacing w:line="240" w:lineRule="exact"/>
        <w:ind w:left="496" w:hanging="42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diploma</w:t>
      </w:r>
      <w:r w:rsidRPr="00AA4B83">
        <w:rPr>
          <w:rFonts w:ascii="Verdana" w:eastAsia="Verdana" w:hAnsi="Verdana" w:cs="Verdana"/>
          <w:spacing w:val="79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49"/>
          <w:w w:val="15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scuola</w:t>
      </w:r>
      <w:r w:rsidRPr="00AA4B83">
        <w:rPr>
          <w:rFonts w:ascii="Verdana" w:eastAsia="Verdana" w:hAnsi="Verdana" w:cs="Verdana"/>
          <w:spacing w:val="48"/>
          <w:w w:val="15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secondaria</w:t>
      </w:r>
      <w:r w:rsidRPr="00AA4B83">
        <w:rPr>
          <w:rFonts w:ascii="Verdana" w:eastAsia="Verdana" w:hAnsi="Verdana" w:cs="Verdana"/>
          <w:spacing w:val="49"/>
          <w:w w:val="15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49"/>
          <w:w w:val="15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secondo</w:t>
      </w:r>
      <w:r w:rsidRPr="00AA4B83">
        <w:rPr>
          <w:rFonts w:ascii="Verdana" w:eastAsia="Verdana" w:hAnsi="Verdana" w:cs="Verdana"/>
          <w:spacing w:val="49"/>
          <w:w w:val="15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grado</w:t>
      </w:r>
      <w:r w:rsidRPr="00AA4B83">
        <w:rPr>
          <w:rFonts w:ascii="Verdana" w:eastAsia="Verdana" w:hAnsi="Verdana" w:cs="Verdana"/>
          <w:spacing w:val="78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conseguito</w:t>
      </w:r>
      <w:r w:rsidRPr="00AA4B83">
        <w:rPr>
          <w:rFonts w:ascii="Verdana" w:eastAsia="Verdana" w:hAnsi="Verdana" w:cs="Verdana"/>
          <w:spacing w:val="50"/>
          <w:w w:val="15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presso</w:t>
      </w:r>
      <w:r w:rsidRPr="00AA4B83">
        <w:rPr>
          <w:rFonts w:ascii="Verdana" w:eastAsia="Verdana" w:hAnsi="Verdana" w:cs="Verdana"/>
          <w:spacing w:val="49"/>
          <w:w w:val="15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istituto</w:t>
      </w:r>
      <w:r w:rsidRPr="00AA4B83">
        <w:rPr>
          <w:rFonts w:ascii="Verdana" w:eastAsia="Verdana" w:hAnsi="Verdana" w:cs="Verdana"/>
          <w:spacing w:val="49"/>
          <w:w w:val="15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codice</w:t>
      </w:r>
      <w:r w:rsidRPr="00AA4B83">
        <w:rPr>
          <w:rFonts w:ascii="Verdana" w:eastAsia="Verdana" w:hAnsi="Verdana" w:cs="Verdana"/>
          <w:spacing w:val="49"/>
          <w:w w:val="15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>meccanografico:</w:t>
      </w:r>
    </w:p>
    <w:p w14:paraId="3FD1D1CC" w14:textId="77777777" w:rsidR="00AA4B83" w:rsidRPr="00AA4B83" w:rsidRDefault="00AA4B83" w:rsidP="00AA4B83">
      <w:pPr>
        <w:tabs>
          <w:tab w:val="left" w:pos="2213"/>
          <w:tab w:val="left" w:pos="6365"/>
          <w:tab w:val="left" w:pos="9236"/>
        </w:tabs>
        <w:suppressAutoHyphens w:val="0"/>
        <w:autoSpaceDE w:val="0"/>
        <w:spacing w:line="214" w:lineRule="exact"/>
        <w:ind w:left="496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,</w:t>
      </w:r>
      <w:r w:rsidRPr="00AA4B83">
        <w:rPr>
          <w:rFonts w:ascii="Verdana" w:eastAsia="Verdana" w:hAnsi="Verdana" w:cs="Verdana"/>
          <w:spacing w:val="4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denominazione</w:t>
      </w:r>
      <w:r w:rsidRPr="00AA4B83">
        <w:rPr>
          <w:rFonts w:ascii="Verdana" w:eastAsia="Verdana" w:hAnsi="Verdana" w:cs="Verdana"/>
          <w:spacing w:val="4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scuola:</w:t>
      </w:r>
      <w:r w:rsidRPr="00AA4B83">
        <w:rPr>
          <w:rFonts w:ascii="Verdana" w:eastAsia="Verdana" w:hAnsi="Verdana" w:cs="Verdana"/>
          <w:spacing w:val="5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,</w:t>
      </w:r>
      <w:r w:rsidRPr="00AA4B83">
        <w:rPr>
          <w:rFonts w:ascii="Verdana" w:eastAsia="Verdana" w:hAnsi="Verdana" w:cs="Verdana"/>
          <w:spacing w:val="4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comune:</w:t>
      </w:r>
      <w:r w:rsidRPr="00AA4B83">
        <w:rPr>
          <w:rFonts w:ascii="Verdana" w:eastAsia="Verdana" w:hAnsi="Verdana" w:cs="Verdana"/>
          <w:spacing w:val="56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 provincia:</w:t>
      </w:r>
    </w:p>
    <w:p w14:paraId="6F6A429E" w14:textId="77777777" w:rsidR="00AA4B83" w:rsidRPr="00AA4B83" w:rsidRDefault="00AA4B83" w:rsidP="00AA4B83">
      <w:pPr>
        <w:tabs>
          <w:tab w:val="left" w:pos="2213"/>
        </w:tabs>
        <w:suppressAutoHyphens w:val="0"/>
        <w:autoSpaceDE w:val="0"/>
        <w:ind w:left="496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;</w:t>
      </w:r>
    </w:p>
    <w:p w14:paraId="5A8A9A7D" w14:textId="77777777" w:rsidR="00AA4B83" w:rsidRPr="00AA4B83" w:rsidRDefault="00AA4B83" w:rsidP="00AA4B83">
      <w:pPr>
        <w:suppressAutoHyphens w:val="0"/>
        <w:autoSpaceDE w:val="0"/>
        <w:spacing w:before="2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12558741" w14:textId="77777777" w:rsidR="00AA4B83" w:rsidRPr="00AA4B83" w:rsidRDefault="00AA4B83" w:rsidP="00AA4B83">
      <w:pPr>
        <w:numPr>
          <w:ilvl w:val="0"/>
          <w:numId w:val="5"/>
        </w:numPr>
        <w:tabs>
          <w:tab w:val="left" w:pos="496"/>
          <w:tab w:val="left" w:pos="9111"/>
        </w:tabs>
        <w:suppressAutoHyphens w:val="0"/>
        <w:autoSpaceDE w:val="0"/>
        <w:ind w:left="496" w:hanging="42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Laurea</w:t>
      </w:r>
      <w:r w:rsidRPr="00AA4B83">
        <w:rPr>
          <w:rFonts w:ascii="Verdana" w:eastAsia="Verdana" w:hAnsi="Verdana" w:cs="Verdana"/>
          <w:spacing w:val="8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V.O./specialistica/magistrale</w:t>
      </w:r>
      <w:r w:rsidRPr="00AA4B83">
        <w:rPr>
          <w:rFonts w:ascii="Verdana" w:eastAsia="Verdana" w:hAnsi="Verdana" w:cs="Verdana"/>
          <w:spacing w:val="8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in</w:t>
      </w:r>
      <w:r w:rsidRPr="00AA4B83">
        <w:rPr>
          <w:rFonts w:ascii="Verdana" w:eastAsia="Verdana" w:hAnsi="Verdana" w:cs="Verdana"/>
          <w:spacing w:val="10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spacing w:val="4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conseguita</w:t>
      </w:r>
    </w:p>
    <w:p w14:paraId="763273EB" w14:textId="77777777" w:rsidR="00AA4B83" w:rsidRPr="00AA4B83" w:rsidRDefault="00AA4B83" w:rsidP="00AA4B83">
      <w:pPr>
        <w:tabs>
          <w:tab w:val="left" w:pos="5456"/>
          <w:tab w:val="left" w:pos="7468"/>
          <w:tab w:val="left" w:pos="9873"/>
        </w:tabs>
        <w:suppressAutoHyphens w:val="0"/>
        <w:autoSpaceDE w:val="0"/>
        <w:spacing w:before="24"/>
        <w:ind w:left="496"/>
        <w:textAlignment w:val="auto"/>
        <w:rPr>
          <w:rFonts w:ascii="Times New Roman" w:eastAsia="Verdana" w:hAnsi="Times New Roman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presso l’Università </w:t>
      </w:r>
      <w:proofErr w:type="gramStart"/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di </w:t>
      </w:r>
      <w:r w:rsidRPr="00AA4B83">
        <w:rPr>
          <w:rFonts w:ascii="Times New Roman" w:eastAsia="Verdana" w:hAnsi="Times New Roman" w:cs="Verdana"/>
          <w:kern w:val="0"/>
          <w:sz w:val="18"/>
          <w:u w:val="single"/>
          <w:lang w:val="it-IT"/>
        </w:rPr>
        <w:tab/>
      </w:r>
      <w:r w:rsidRPr="00AA4B83">
        <w:rPr>
          <w:rFonts w:ascii="Times New Roman" w:eastAsia="Verdana" w:hAnsi="Times New Roman" w:cs="Verdana"/>
          <w:spacing w:val="-16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in</w:t>
      </w:r>
      <w:proofErr w:type="gramEnd"/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 data </w:t>
      </w:r>
      <w:r w:rsidRPr="00AA4B83">
        <w:rPr>
          <w:rFonts w:ascii="Times New Roman" w:eastAsia="Verdana" w:hAnsi="Times New Roman" w:cs="Verdana"/>
          <w:kern w:val="0"/>
          <w:sz w:val="18"/>
          <w:u w:val="single"/>
          <w:lang w:val="it-IT"/>
        </w:rPr>
        <w:tab/>
      </w:r>
      <w:r w:rsidRPr="00AA4B83">
        <w:rPr>
          <w:rFonts w:ascii="Times New Roman" w:eastAsia="Verdana" w:hAnsi="Times New Roman" w:cs="Verdana"/>
          <w:spacing w:val="-16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con votazione </w:t>
      </w:r>
      <w:r w:rsidRPr="00AA4B83">
        <w:rPr>
          <w:rFonts w:ascii="Times New Roman" w:eastAsia="Verdana" w:hAnsi="Times New Roman" w:cs="Verdana"/>
          <w:kern w:val="0"/>
          <w:sz w:val="18"/>
          <w:u w:val="single"/>
          <w:lang w:val="it-IT"/>
        </w:rPr>
        <w:tab/>
      </w:r>
    </w:p>
    <w:p w14:paraId="0895FE21" w14:textId="77777777" w:rsidR="00AA4B83" w:rsidRPr="00AA4B83" w:rsidRDefault="00AA4B83" w:rsidP="00AA4B83">
      <w:pPr>
        <w:numPr>
          <w:ilvl w:val="0"/>
          <w:numId w:val="5"/>
        </w:numPr>
        <w:tabs>
          <w:tab w:val="left" w:pos="496"/>
          <w:tab w:val="left" w:pos="9121"/>
        </w:tabs>
        <w:suppressAutoHyphens w:val="0"/>
        <w:autoSpaceDE w:val="0"/>
        <w:spacing w:before="151"/>
        <w:ind w:left="496" w:hanging="42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Laurea</w:t>
      </w:r>
      <w:r w:rsidRPr="00AA4B83">
        <w:rPr>
          <w:rFonts w:ascii="Verdana" w:eastAsia="Verdana" w:hAnsi="Verdana" w:cs="Verdana"/>
          <w:spacing w:val="8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triennale</w:t>
      </w:r>
      <w:r w:rsidRPr="00AA4B83">
        <w:rPr>
          <w:rFonts w:ascii="Verdana" w:eastAsia="Verdana" w:hAnsi="Verdana" w:cs="Verdana"/>
          <w:spacing w:val="8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in</w:t>
      </w:r>
      <w:r w:rsidRPr="00AA4B83">
        <w:rPr>
          <w:rFonts w:ascii="Verdana" w:eastAsia="Verdana" w:hAnsi="Verdana" w:cs="Verdana"/>
          <w:spacing w:val="9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spacing w:val="4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conseguita</w:t>
      </w:r>
    </w:p>
    <w:p w14:paraId="7D42DFEC" w14:textId="77777777" w:rsidR="00AA4B83" w:rsidRPr="00AA4B83" w:rsidRDefault="00AA4B83" w:rsidP="00AA4B83">
      <w:pPr>
        <w:tabs>
          <w:tab w:val="left" w:pos="5456"/>
          <w:tab w:val="left" w:pos="7468"/>
          <w:tab w:val="left" w:pos="9873"/>
        </w:tabs>
        <w:suppressAutoHyphens w:val="0"/>
        <w:autoSpaceDE w:val="0"/>
        <w:spacing w:before="25"/>
        <w:ind w:left="496"/>
        <w:textAlignment w:val="auto"/>
        <w:rPr>
          <w:rFonts w:ascii="Times New Roman" w:eastAsia="Verdana" w:hAnsi="Times New Roman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presso l’Università </w:t>
      </w:r>
      <w:proofErr w:type="gramStart"/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di </w:t>
      </w:r>
      <w:r w:rsidRPr="00AA4B83">
        <w:rPr>
          <w:rFonts w:ascii="Times New Roman" w:eastAsia="Verdana" w:hAnsi="Times New Roman" w:cs="Verdana"/>
          <w:kern w:val="0"/>
          <w:sz w:val="18"/>
          <w:u w:val="single"/>
          <w:lang w:val="it-IT"/>
        </w:rPr>
        <w:tab/>
      </w:r>
      <w:r w:rsidRPr="00AA4B83">
        <w:rPr>
          <w:rFonts w:ascii="Times New Roman" w:eastAsia="Verdana" w:hAnsi="Times New Roman" w:cs="Verdana"/>
          <w:spacing w:val="-16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in</w:t>
      </w:r>
      <w:proofErr w:type="gramEnd"/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 data </w:t>
      </w:r>
      <w:r w:rsidRPr="00AA4B83">
        <w:rPr>
          <w:rFonts w:ascii="Times New Roman" w:eastAsia="Verdana" w:hAnsi="Times New Roman" w:cs="Verdana"/>
          <w:kern w:val="0"/>
          <w:sz w:val="18"/>
          <w:u w:val="single"/>
          <w:lang w:val="it-IT"/>
        </w:rPr>
        <w:tab/>
      </w:r>
      <w:r w:rsidRPr="00AA4B83">
        <w:rPr>
          <w:rFonts w:ascii="Times New Roman" w:eastAsia="Verdana" w:hAnsi="Times New Roman" w:cs="Verdana"/>
          <w:spacing w:val="-16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con votazione </w:t>
      </w:r>
      <w:r w:rsidRPr="00AA4B83">
        <w:rPr>
          <w:rFonts w:ascii="Times New Roman" w:eastAsia="Verdana" w:hAnsi="Times New Roman" w:cs="Verdana"/>
          <w:kern w:val="0"/>
          <w:sz w:val="18"/>
          <w:u w:val="single"/>
          <w:lang w:val="it-IT"/>
        </w:rPr>
        <w:tab/>
      </w:r>
    </w:p>
    <w:p w14:paraId="099559D2" w14:textId="77777777" w:rsidR="00AA4B83" w:rsidRPr="00AA4B83" w:rsidRDefault="00AA4B83" w:rsidP="00AA4B83">
      <w:pPr>
        <w:numPr>
          <w:ilvl w:val="0"/>
          <w:numId w:val="5"/>
        </w:numPr>
        <w:tabs>
          <w:tab w:val="left" w:pos="496"/>
          <w:tab w:val="left" w:pos="8802"/>
          <w:tab w:val="left" w:pos="10252"/>
        </w:tabs>
        <w:suppressAutoHyphens w:val="0"/>
        <w:autoSpaceDE w:val="0"/>
        <w:spacing w:before="154"/>
        <w:ind w:left="496" w:hanging="42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Dottorato</w:t>
      </w:r>
      <w:r w:rsidRPr="00AA4B83">
        <w:rPr>
          <w:rFonts w:ascii="Verdana" w:eastAsia="Verdana" w:hAnsi="Verdana" w:cs="Verdana"/>
          <w:spacing w:val="8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8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ricerca</w:t>
      </w:r>
      <w:r w:rsidRPr="00AA4B83">
        <w:rPr>
          <w:rFonts w:ascii="Verdana" w:eastAsia="Verdana" w:hAnsi="Verdana" w:cs="Verdana"/>
          <w:spacing w:val="8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in</w:t>
      </w:r>
      <w:r w:rsidRPr="00AA4B83">
        <w:rPr>
          <w:rFonts w:ascii="Verdana" w:eastAsia="Verdana" w:hAnsi="Verdana" w:cs="Verdana"/>
          <w:spacing w:val="64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 ciclo</w:t>
      </w:r>
      <w:r w:rsidRPr="00AA4B83">
        <w:rPr>
          <w:rFonts w:ascii="Verdana" w:eastAsia="Verdana" w:hAnsi="Verdana" w:cs="Verdana"/>
          <w:spacing w:val="64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</w:p>
    <w:p w14:paraId="41A39525" w14:textId="77777777" w:rsidR="00AA4B83" w:rsidRPr="00AA4B83" w:rsidRDefault="00AA4B83" w:rsidP="00AA4B83">
      <w:pPr>
        <w:tabs>
          <w:tab w:val="left" w:pos="5693"/>
          <w:tab w:val="left" w:pos="7931"/>
        </w:tabs>
        <w:suppressAutoHyphens w:val="0"/>
        <w:autoSpaceDE w:val="0"/>
        <w:spacing w:before="24"/>
        <w:ind w:left="496"/>
        <w:textAlignment w:val="auto"/>
        <w:rPr>
          <w:rFonts w:ascii="Times New Roman" w:eastAsia="Verdana" w:hAnsi="Times New Roman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conseguito presso l’Università </w:t>
      </w:r>
      <w:proofErr w:type="gramStart"/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di </w:t>
      </w:r>
      <w:r w:rsidRPr="00AA4B83">
        <w:rPr>
          <w:rFonts w:ascii="Times New Roman" w:eastAsia="Verdana" w:hAnsi="Times New Roman" w:cs="Verdana"/>
          <w:kern w:val="0"/>
          <w:sz w:val="18"/>
          <w:u w:val="single"/>
          <w:lang w:val="it-IT"/>
        </w:rPr>
        <w:tab/>
      </w:r>
      <w:r w:rsidRPr="00AA4B83">
        <w:rPr>
          <w:rFonts w:ascii="Times New Roman" w:eastAsia="Verdana" w:hAnsi="Times New Roman" w:cs="Verdana"/>
          <w:spacing w:val="-16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in</w:t>
      </w:r>
      <w:proofErr w:type="gramEnd"/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 data </w:t>
      </w:r>
      <w:r w:rsidRPr="00AA4B83">
        <w:rPr>
          <w:rFonts w:ascii="Times New Roman" w:eastAsia="Verdana" w:hAnsi="Times New Roman" w:cs="Verdana"/>
          <w:kern w:val="0"/>
          <w:sz w:val="18"/>
          <w:u w:val="single"/>
          <w:lang w:val="it-IT"/>
        </w:rPr>
        <w:tab/>
      </w:r>
    </w:p>
    <w:p w14:paraId="3B9D8DB3" w14:textId="77777777" w:rsidR="00AA4B83" w:rsidRPr="00AA4B83" w:rsidRDefault="00AA4B83" w:rsidP="00AA4B83">
      <w:pPr>
        <w:numPr>
          <w:ilvl w:val="0"/>
          <w:numId w:val="5"/>
        </w:numPr>
        <w:tabs>
          <w:tab w:val="left" w:pos="425"/>
          <w:tab w:val="left" w:pos="10179"/>
        </w:tabs>
        <w:suppressAutoHyphens w:val="0"/>
        <w:autoSpaceDE w:val="0"/>
        <w:spacing w:before="153"/>
        <w:ind w:left="425" w:right="23" w:hanging="425"/>
        <w:jc w:val="center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Diploma</w:t>
      </w:r>
      <w:r w:rsidRPr="00AA4B83">
        <w:rPr>
          <w:rFonts w:ascii="Verdana" w:eastAsia="Verdana" w:hAnsi="Verdana" w:cs="Verdana"/>
          <w:spacing w:val="4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4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specializzazione</w:t>
      </w:r>
      <w:r w:rsidRPr="00AA4B83">
        <w:rPr>
          <w:rFonts w:ascii="Verdana" w:eastAsia="Verdana" w:hAnsi="Verdana" w:cs="Verdana"/>
          <w:spacing w:val="4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universitario</w:t>
      </w:r>
      <w:r w:rsidRPr="00AA4B83">
        <w:rPr>
          <w:rFonts w:ascii="Verdana" w:eastAsia="Verdana" w:hAnsi="Verdana" w:cs="Verdana"/>
          <w:spacing w:val="4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4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durata</w:t>
      </w:r>
      <w:r w:rsidRPr="00AA4B83">
        <w:rPr>
          <w:rFonts w:ascii="Verdana" w:eastAsia="Verdana" w:hAnsi="Verdana" w:cs="Verdana"/>
          <w:spacing w:val="4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pluriennale</w:t>
      </w:r>
      <w:r w:rsidRPr="00AA4B83">
        <w:rPr>
          <w:rFonts w:ascii="Verdana" w:eastAsia="Verdana" w:hAnsi="Verdana" w:cs="Verdana"/>
          <w:spacing w:val="4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in</w:t>
      </w:r>
      <w:r w:rsidRPr="00AA4B83">
        <w:rPr>
          <w:rFonts w:ascii="Verdana" w:eastAsia="Verdana" w:hAnsi="Verdana" w:cs="Verdana"/>
          <w:spacing w:val="47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</w:p>
    <w:p w14:paraId="2651DD07" w14:textId="77777777" w:rsidR="00AA4B83" w:rsidRPr="00AA4B83" w:rsidRDefault="00AA4B83" w:rsidP="00AA4B83">
      <w:pPr>
        <w:tabs>
          <w:tab w:val="left" w:pos="4993"/>
          <w:tab w:val="left" w:pos="7118"/>
          <w:tab w:val="left" w:pos="9408"/>
        </w:tabs>
        <w:suppressAutoHyphens w:val="0"/>
        <w:autoSpaceDE w:val="0"/>
        <w:spacing w:before="25"/>
        <w:ind w:left="26"/>
        <w:jc w:val="center"/>
        <w:textAlignment w:val="auto"/>
        <w:rPr>
          <w:rFonts w:ascii="Times New Roman" w:eastAsia="Verdana" w:hAnsi="Times New Roman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conseguito presso l’Università </w:t>
      </w:r>
      <w:proofErr w:type="gramStart"/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di </w:t>
      </w:r>
      <w:r w:rsidRPr="00AA4B83">
        <w:rPr>
          <w:rFonts w:ascii="Times New Roman" w:eastAsia="Verdana" w:hAnsi="Times New Roman" w:cs="Verdana"/>
          <w:kern w:val="0"/>
          <w:sz w:val="18"/>
          <w:u w:val="single"/>
          <w:lang w:val="it-IT"/>
        </w:rPr>
        <w:tab/>
      </w:r>
      <w:r w:rsidRPr="00AA4B83">
        <w:rPr>
          <w:rFonts w:ascii="Times New Roman" w:eastAsia="Verdana" w:hAnsi="Times New Roman" w:cs="Verdana"/>
          <w:spacing w:val="-16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in</w:t>
      </w:r>
      <w:proofErr w:type="gramEnd"/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 data </w:t>
      </w:r>
      <w:r w:rsidRPr="00AA4B83">
        <w:rPr>
          <w:rFonts w:ascii="Times New Roman" w:eastAsia="Verdana" w:hAnsi="Times New Roman" w:cs="Verdana"/>
          <w:kern w:val="0"/>
          <w:sz w:val="18"/>
          <w:u w:val="single"/>
          <w:lang w:val="it-IT"/>
        </w:rPr>
        <w:tab/>
      </w:r>
      <w:r w:rsidRPr="00AA4B83">
        <w:rPr>
          <w:rFonts w:ascii="Times New Roman" w:eastAsia="Verdana" w:hAnsi="Times New Roman" w:cs="Verdana"/>
          <w:spacing w:val="-16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con votazione </w:t>
      </w:r>
      <w:r w:rsidRPr="00AA4B83">
        <w:rPr>
          <w:rFonts w:ascii="Times New Roman" w:eastAsia="Verdana" w:hAnsi="Times New Roman" w:cs="Verdana"/>
          <w:kern w:val="0"/>
          <w:sz w:val="18"/>
          <w:u w:val="single"/>
          <w:lang w:val="it-IT"/>
        </w:rPr>
        <w:tab/>
      </w:r>
    </w:p>
    <w:p w14:paraId="2D991695" w14:textId="77777777" w:rsidR="00AA4B83" w:rsidRPr="00AA4B83" w:rsidRDefault="00AA4B83" w:rsidP="00AA4B83">
      <w:pPr>
        <w:numPr>
          <w:ilvl w:val="0"/>
          <w:numId w:val="5"/>
        </w:numPr>
        <w:tabs>
          <w:tab w:val="left" w:pos="496"/>
          <w:tab w:val="left" w:pos="5372"/>
          <w:tab w:val="left" w:pos="7382"/>
          <w:tab w:val="left" w:pos="10242"/>
        </w:tabs>
        <w:suppressAutoHyphens w:val="0"/>
        <w:autoSpaceDE w:val="0"/>
        <w:spacing w:before="151" w:line="264" w:lineRule="auto"/>
        <w:ind w:left="496" w:right="103" w:hanging="426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Diploma</w:t>
      </w:r>
      <w:r w:rsidRPr="00AA4B83">
        <w:rPr>
          <w:rFonts w:ascii="Verdana" w:eastAsia="Verdana" w:hAnsi="Verdana" w:cs="Verdana"/>
          <w:spacing w:val="-3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perfezionamento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post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diploma</w:t>
      </w:r>
      <w:r w:rsidRPr="00AA4B83">
        <w:rPr>
          <w:rFonts w:ascii="Verdana" w:eastAsia="Verdana" w:hAnsi="Verdana" w:cs="Verdana"/>
          <w:spacing w:val="-3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o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post-laurea,</w:t>
      </w:r>
      <w:r w:rsidRPr="00AA4B83">
        <w:rPr>
          <w:rFonts w:ascii="Verdana" w:eastAsia="Verdana" w:hAnsi="Verdana" w:cs="Verdana"/>
          <w:spacing w:val="-4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master</w:t>
      </w:r>
      <w:r w:rsidRPr="00AA4B83">
        <w:rPr>
          <w:rFonts w:ascii="Verdana" w:eastAsia="Verdana" w:hAnsi="Verdana" w:cs="Verdana"/>
          <w:spacing w:val="-3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universitario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-4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o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II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livello,</w:t>
      </w:r>
      <w:r w:rsidRPr="00AA4B83">
        <w:rPr>
          <w:rFonts w:ascii="Verdana" w:eastAsia="Verdana" w:hAnsi="Verdana" w:cs="Verdana"/>
          <w:spacing w:val="-4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corrispondenti a 60 CFU, conseguito presso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in data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con votazione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</w:p>
    <w:p w14:paraId="65041F14" w14:textId="77777777" w:rsidR="00AA4B83" w:rsidRPr="00AA4B83" w:rsidRDefault="00AA4B83" w:rsidP="00AA4B83">
      <w:pPr>
        <w:numPr>
          <w:ilvl w:val="0"/>
          <w:numId w:val="5"/>
        </w:numPr>
        <w:tabs>
          <w:tab w:val="left" w:pos="496"/>
          <w:tab w:val="left" w:pos="9042"/>
        </w:tabs>
        <w:suppressAutoHyphens w:val="0"/>
        <w:autoSpaceDE w:val="0"/>
        <w:spacing w:before="131"/>
        <w:ind w:left="496" w:hanging="42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Certificato</w:t>
      </w:r>
      <w:r w:rsidRPr="00AA4B83">
        <w:rPr>
          <w:rFonts w:ascii="Verdana" w:eastAsia="Verdana" w:hAnsi="Verdana" w:cs="Verdana"/>
          <w:spacing w:val="33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linguistico</w:t>
      </w:r>
      <w:r w:rsidRPr="00AA4B83">
        <w:rPr>
          <w:rFonts w:ascii="Verdana" w:eastAsia="Verdana" w:hAnsi="Verdana" w:cs="Verdana"/>
          <w:spacing w:val="3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3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livello</w:t>
      </w:r>
      <w:r w:rsidRPr="00AA4B83">
        <w:rPr>
          <w:rFonts w:ascii="Verdana" w:eastAsia="Verdana" w:hAnsi="Verdana" w:cs="Verdana"/>
          <w:spacing w:val="36"/>
          <w:kern w:val="0"/>
          <w:sz w:val="18"/>
          <w:lang w:val="it-IT"/>
        </w:rPr>
        <w:t xml:space="preserve"> </w:t>
      </w:r>
      <w:r w:rsidRPr="00AA4B83">
        <w:rPr>
          <w:rFonts w:ascii="Wingdings" w:eastAsia="Verdana" w:hAnsi="Wingdings" w:cs="Verdana"/>
          <w:kern w:val="0"/>
          <w:sz w:val="18"/>
          <w:lang w:val="it-IT"/>
        </w:rPr>
        <w:t></w:t>
      </w:r>
      <w:r w:rsidRPr="00AA4B83">
        <w:rPr>
          <w:rFonts w:ascii="Times New Roman" w:eastAsia="Verdana" w:hAnsi="Times New Roman" w:cs="Verdana"/>
          <w:spacing w:val="51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B</w:t>
      </w:r>
      <w:proofErr w:type="gramStart"/>
      <w:r w:rsidRPr="00AA4B83">
        <w:rPr>
          <w:rFonts w:ascii="Verdana" w:eastAsia="Verdana" w:hAnsi="Verdana" w:cs="Verdana"/>
          <w:kern w:val="0"/>
          <w:sz w:val="18"/>
          <w:lang w:val="it-IT"/>
        </w:rPr>
        <w:t>2</w:t>
      </w:r>
      <w:r w:rsidRPr="00AA4B83">
        <w:rPr>
          <w:rFonts w:ascii="Verdana" w:eastAsia="Verdana" w:hAnsi="Verdana" w:cs="Verdana"/>
          <w:spacing w:val="32"/>
          <w:kern w:val="0"/>
          <w:sz w:val="18"/>
          <w:lang w:val="it-IT"/>
        </w:rPr>
        <w:t xml:space="preserve">  </w:t>
      </w:r>
      <w:r w:rsidRPr="00AA4B83">
        <w:rPr>
          <w:rFonts w:ascii="Wingdings" w:eastAsia="Verdana" w:hAnsi="Wingdings" w:cs="Verdana"/>
          <w:kern w:val="0"/>
          <w:sz w:val="18"/>
          <w:lang w:val="it-IT"/>
        </w:rPr>
        <w:t></w:t>
      </w:r>
      <w:proofErr w:type="gramEnd"/>
      <w:r w:rsidRPr="00AA4B83">
        <w:rPr>
          <w:rFonts w:ascii="Times New Roman" w:eastAsia="Verdana" w:hAnsi="Times New Roman" w:cs="Verdana"/>
          <w:spacing w:val="51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C</w:t>
      </w:r>
      <w:proofErr w:type="gramStart"/>
      <w:r w:rsidRPr="00AA4B83">
        <w:rPr>
          <w:rFonts w:ascii="Verdana" w:eastAsia="Verdana" w:hAnsi="Verdana" w:cs="Verdana"/>
          <w:kern w:val="0"/>
          <w:sz w:val="18"/>
          <w:lang w:val="it-IT"/>
        </w:rPr>
        <w:t>1</w:t>
      </w:r>
      <w:r w:rsidRPr="00AA4B83">
        <w:rPr>
          <w:rFonts w:ascii="Verdana" w:eastAsia="Verdana" w:hAnsi="Verdana" w:cs="Verdana"/>
          <w:spacing w:val="34"/>
          <w:kern w:val="0"/>
          <w:sz w:val="18"/>
          <w:lang w:val="it-IT"/>
        </w:rPr>
        <w:t xml:space="preserve">  </w:t>
      </w:r>
      <w:r w:rsidRPr="00AA4B83">
        <w:rPr>
          <w:rFonts w:ascii="Wingdings" w:eastAsia="Verdana" w:hAnsi="Wingdings" w:cs="Verdana"/>
          <w:kern w:val="0"/>
          <w:sz w:val="18"/>
          <w:lang w:val="it-IT"/>
        </w:rPr>
        <w:t></w:t>
      </w:r>
      <w:proofErr w:type="gramEnd"/>
      <w:r w:rsidRPr="00AA4B83">
        <w:rPr>
          <w:rFonts w:ascii="Times New Roman" w:eastAsia="Verdana" w:hAnsi="Times New Roman" w:cs="Verdana"/>
          <w:spacing w:val="51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C2</w:t>
      </w:r>
      <w:r w:rsidRPr="00AA4B83">
        <w:rPr>
          <w:rFonts w:ascii="Verdana" w:eastAsia="Verdana" w:hAnsi="Verdana" w:cs="Verdana"/>
          <w:spacing w:val="34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3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lingua</w:t>
      </w:r>
      <w:r w:rsidRPr="00AA4B83">
        <w:rPr>
          <w:rFonts w:ascii="Verdana" w:eastAsia="Verdana" w:hAnsi="Verdana" w:cs="Verdana"/>
          <w:spacing w:val="3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spacing w:val="-28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rilasciato</w:t>
      </w:r>
      <w:r w:rsidRPr="00AA4B83">
        <w:rPr>
          <w:rFonts w:ascii="Verdana" w:eastAsia="Verdana" w:hAnsi="Verdana" w:cs="Verdana"/>
          <w:spacing w:val="23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da</w:t>
      </w:r>
    </w:p>
    <w:p w14:paraId="6A293102" w14:textId="77777777" w:rsidR="00AA4B83" w:rsidRPr="00AA4B83" w:rsidRDefault="00AA4B83" w:rsidP="00AA4B83">
      <w:pPr>
        <w:tabs>
          <w:tab w:val="left" w:pos="6944"/>
          <w:tab w:val="left" w:pos="9411"/>
        </w:tabs>
        <w:suppressAutoHyphens w:val="0"/>
        <w:autoSpaceDE w:val="0"/>
        <w:spacing w:before="25"/>
        <w:ind w:left="28"/>
        <w:jc w:val="center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in data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</w:p>
    <w:p w14:paraId="494A0566" w14:textId="77777777" w:rsidR="00AA4B83" w:rsidRPr="00AA4B83" w:rsidRDefault="00AA4B83" w:rsidP="00AA4B83">
      <w:pPr>
        <w:numPr>
          <w:ilvl w:val="0"/>
          <w:numId w:val="5"/>
        </w:numPr>
        <w:tabs>
          <w:tab w:val="left" w:pos="425"/>
        </w:tabs>
        <w:suppressAutoHyphens w:val="0"/>
        <w:autoSpaceDE w:val="0"/>
        <w:spacing w:before="153"/>
        <w:ind w:left="425" w:right="65" w:hanging="425"/>
        <w:jc w:val="center"/>
        <w:textAlignment w:val="auto"/>
        <w:rPr>
          <w:rFonts w:ascii="Wingdings" w:eastAsia="Verdana" w:hAnsi="Wingdings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Abilitazione</w:t>
      </w:r>
      <w:r w:rsidRPr="00AA4B83">
        <w:rPr>
          <w:rFonts w:ascii="Verdana" w:eastAsia="Verdana" w:hAnsi="Verdana" w:cs="Verdana"/>
          <w:spacing w:val="8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all’esercizio</w:t>
      </w:r>
      <w:r w:rsidRPr="00AA4B83">
        <w:rPr>
          <w:rFonts w:ascii="Verdana" w:eastAsia="Verdana" w:hAnsi="Verdana" w:cs="Verdana"/>
          <w:spacing w:val="9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della</w:t>
      </w:r>
      <w:r w:rsidRPr="00AA4B83">
        <w:rPr>
          <w:rFonts w:ascii="Verdana" w:eastAsia="Verdana" w:hAnsi="Verdana" w:cs="Verdana"/>
          <w:spacing w:val="8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professione</w:t>
      </w:r>
      <w:r w:rsidRPr="00AA4B83">
        <w:rPr>
          <w:rFonts w:ascii="Verdana" w:eastAsia="Verdana" w:hAnsi="Verdana" w:cs="Verdana"/>
          <w:spacing w:val="8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17"/>
          <w:kern w:val="0"/>
          <w:sz w:val="18"/>
          <w:lang w:val="it-IT"/>
        </w:rPr>
        <w:t xml:space="preserve"> </w:t>
      </w:r>
      <w:r w:rsidRPr="00AA4B83">
        <w:rPr>
          <w:rFonts w:ascii="Wingdings" w:eastAsia="Verdana" w:hAnsi="Wingdings" w:cs="Verdana"/>
          <w:kern w:val="0"/>
          <w:sz w:val="18"/>
          <w:lang w:val="it-IT"/>
        </w:rPr>
        <w:t></w:t>
      </w:r>
      <w:r w:rsidRPr="00AA4B83">
        <w:rPr>
          <w:rFonts w:ascii="Times New Roman" w:eastAsia="Verdana" w:hAnsi="Times New Roman" w:cs="Verdana"/>
          <w:spacing w:val="27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commercialista</w:t>
      </w:r>
      <w:r w:rsidRPr="00AA4B83">
        <w:rPr>
          <w:rFonts w:ascii="Verdana" w:eastAsia="Verdana" w:hAnsi="Verdana" w:cs="Verdana"/>
          <w:spacing w:val="50"/>
          <w:w w:val="150"/>
          <w:kern w:val="0"/>
          <w:sz w:val="18"/>
          <w:lang w:val="it-IT"/>
        </w:rPr>
        <w:t xml:space="preserve"> </w:t>
      </w:r>
      <w:r w:rsidRPr="00AA4B83">
        <w:rPr>
          <w:rFonts w:ascii="Wingdings" w:eastAsia="Verdana" w:hAnsi="Wingdings" w:cs="Verdana"/>
          <w:kern w:val="0"/>
          <w:sz w:val="18"/>
          <w:lang w:val="it-IT"/>
        </w:rPr>
        <w:t></w:t>
      </w:r>
      <w:r w:rsidRPr="00AA4B83">
        <w:rPr>
          <w:rFonts w:ascii="Times New Roman" w:eastAsia="Verdana" w:hAnsi="Times New Roman" w:cs="Verdana"/>
          <w:spacing w:val="27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revisore</w:t>
      </w:r>
      <w:r w:rsidRPr="00AA4B83">
        <w:rPr>
          <w:rFonts w:ascii="Verdana" w:eastAsia="Verdana" w:hAnsi="Verdana" w:cs="Verdana"/>
          <w:spacing w:val="9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legale</w:t>
      </w:r>
      <w:r w:rsidRPr="00AA4B83">
        <w:rPr>
          <w:rFonts w:ascii="Verdana" w:eastAsia="Verdana" w:hAnsi="Verdana" w:cs="Verdana"/>
          <w:spacing w:val="51"/>
          <w:w w:val="150"/>
          <w:kern w:val="0"/>
          <w:sz w:val="18"/>
          <w:lang w:val="it-IT"/>
        </w:rPr>
        <w:t xml:space="preserve"> </w:t>
      </w:r>
      <w:r w:rsidRPr="00AA4B83">
        <w:rPr>
          <w:rFonts w:ascii="Wingdings" w:eastAsia="Verdana" w:hAnsi="Wingdings" w:cs="Verdana"/>
          <w:kern w:val="0"/>
          <w:sz w:val="18"/>
          <w:lang w:val="it-IT"/>
        </w:rPr>
        <w:t></w:t>
      </w:r>
      <w:r w:rsidRPr="00AA4B83">
        <w:rPr>
          <w:rFonts w:ascii="Times New Roman" w:eastAsia="Verdana" w:hAnsi="Times New Roman" w:cs="Verdana"/>
          <w:spacing w:val="27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revisore</w:t>
      </w:r>
      <w:r w:rsidRPr="00AA4B83">
        <w:rPr>
          <w:rFonts w:ascii="Verdana" w:eastAsia="Verdana" w:hAnsi="Verdana" w:cs="Verdana"/>
          <w:spacing w:val="9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contabile</w:t>
      </w:r>
      <w:r w:rsidRPr="00AA4B83">
        <w:rPr>
          <w:rFonts w:ascii="Verdana" w:eastAsia="Verdana" w:hAnsi="Verdana" w:cs="Verdana"/>
          <w:spacing w:val="51"/>
          <w:w w:val="150"/>
          <w:kern w:val="0"/>
          <w:sz w:val="18"/>
          <w:lang w:val="it-IT"/>
        </w:rPr>
        <w:t xml:space="preserve"> </w:t>
      </w:r>
      <w:r w:rsidRPr="00AA4B83">
        <w:rPr>
          <w:rFonts w:ascii="Wingdings" w:eastAsia="Verdana" w:hAnsi="Wingdings" w:cs="Verdana"/>
          <w:spacing w:val="-10"/>
          <w:kern w:val="0"/>
          <w:sz w:val="18"/>
          <w:lang w:val="it-IT"/>
        </w:rPr>
        <w:t></w:t>
      </w:r>
    </w:p>
    <w:p w14:paraId="37BDF492" w14:textId="77777777" w:rsidR="00AA4B83" w:rsidRPr="00AA4B83" w:rsidRDefault="00AA4B83" w:rsidP="00AA4B83">
      <w:pPr>
        <w:tabs>
          <w:tab w:val="left" w:pos="7693"/>
          <w:tab w:val="left" w:pos="9588"/>
        </w:tabs>
        <w:suppressAutoHyphens w:val="0"/>
        <w:autoSpaceDE w:val="0"/>
        <w:spacing w:before="25"/>
        <w:ind w:left="496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avvocato conseguita presso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in data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</w:p>
    <w:p w14:paraId="0D5C48B4" w14:textId="77777777" w:rsidR="00AA4B83" w:rsidRPr="00AA4B83" w:rsidRDefault="00AA4B83" w:rsidP="00AA4B83">
      <w:pPr>
        <w:numPr>
          <w:ilvl w:val="0"/>
          <w:numId w:val="5"/>
        </w:numPr>
        <w:tabs>
          <w:tab w:val="left" w:pos="496"/>
          <w:tab w:val="left" w:pos="2011"/>
          <w:tab w:val="left" w:pos="3321"/>
          <w:tab w:val="left" w:pos="8638"/>
          <w:tab w:val="left" w:pos="8877"/>
          <w:tab w:val="left" w:pos="9979"/>
        </w:tabs>
        <w:suppressAutoHyphens w:val="0"/>
        <w:autoSpaceDE w:val="0"/>
        <w:spacing w:before="151"/>
        <w:ind w:left="496" w:hanging="42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>Certificazione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>informatica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>rilasciata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5"/>
          <w:kern w:val="0"/>
          <w:sz w:val="18"/>
          <w:lang w:val="it-IT"/>
        </w:rPr>
        <w:t>da</w:t>
      </w:r>
    </w:p>
    <w:p w14:paraId="285DD5B1" w14:textId="77777777" w:rsidR="00AA4B83" w:rsidRPr="00AA4B83" w:rsidRDefault="00AA4B83" w:rsidP="00AA4B83">
      <w:pPr>
        <w:tabs>
          <w:tab w:val="left" w:pos="7868"/>
          <w:tab w:val="left" w:pos="9880"/>
        </w:tabs>
        <w:suppressAutoHyphens w:val="0"/>
        <w:autoSpaceDE w:val="0"/>
        <w:spacing w:before="24"/>
        <w:ind w:left="496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in data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</w:p>
    <w:p w14:paraId="32DBB8E6" w14:textId="77777777" w:rsidR="00AA4B83" w:rsidRPr="00AA4B83" w:rsidRDefault="00AA4B83" w:rsidP="00AA4B83">
      <w:pPr>
        <w:numPr>
          <w:ilvl w:val="0"/>
          <w:numId w:val="5"/>
        </w:numPr>
        <w:tabs>
          <w:tab w:val="left" w:pos="496"/>
          <w:tab w:val="left" w:pos="7110"/>
          <w:tab w:val="left" w:pos="9119"/>
        </w:tabs>
        <w:suppressAutoHyphens w:val="0"/>
        <w:autoSpaceDE w:val="0"/>
        <w:spacing w:before="154" w:line="264" w:lineRule="auto"/>
        <w:ind w:left="496" w:right="150" w:hanging="426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Attestato</w:t>
      </w:r>
      <w:r w:rsidRPr="00AA4B83">
        <w:rPr>
          <w:rFonts w:ascii="Verdana" w:eastAsia="Verdana" w:hAnsi="Verdana" w:cs="Verdana"/>
          <w:spacing w:val="-1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-1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partecipazione</w:t>
      </w:r>
      <w:r w:rsidRPr="00AA4B83">
        <w:rPr>
          <w:rFonts w:ascii="Verdana" w:eastAsia="Verdana" w:hAnsi="Verdana" w:cs="Verdana"/>
          <w:spacing w:val="-1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a</w:t>
      </w:r>
      <w:r w:rsidRPr="00AA4B83">
        <w:rPr>
          <w:rFonts w:ascii="Verdana" w:eastAsia="Verdana" w:hAnsi="Verdana" w:cs="Verdana"/>
          <w:spacing w:val="-13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corso</w:t>
      </w:r>
      <w:r w:rsidRPr="00AA4B83">
        <w:rPr>
          <w:rFonts w:ascii="Verdana" w:eastAsia="Verdana" w:hAnsi="Verdana" w:cs="Verdana"/>
          <w:spacing w:val="-1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formazione</w:t>
      </w:r>
      <w:r w:rsidRPr="00AA4B83">
        <w:rPr>
          <w:rFonts w:ascii="Verdana" w:eastAsia="Verdana" w:hAnsi="Verdana" w:cs="Verdana"/>
          <w:spacing w:val="-1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relativo</w:t>
      </w:r>
      <w:r w:rsidRPr="00AA4B83">
        <w:rPr>
          <w:rFonts w:ascii="Verdana" w:eastAsia="Verdana" w:hAnsi="Verdana" w:cs="Verdana"/>
          <w:spacing w:val="-1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al</w:t>
      </w:r>
      <w:r w:rsidRPr="00AA4B83">
        <w:rPr>
          <w:rFonts w:ascii="Verdana" w:eastAsia="Verdana" w:hAnsi="Verdana" w:cs="Verdana"/>
          <w:spacing w:val="-1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profilo</w:t>
      </w:r>
      <w:r w:rsidRPr="00AA4B83">
        <w:rPr>
          <w:rFonts w:ascii="Verdana" w:eastAsia="Verdana" w:hAnsi="Verdana" w:cs="Verdana"/>
          <w:spacing w:val="-1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-1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appartenenza</w:t>
      </w:r>
      <w:r w:rsidRPr="00AA4B83">
        <w:rPr>
          <w:rFonts w:ascii="Verdana" w:eastAsia="Verdana" w:hAnsi="Verdana" w:cs="Verdana"/>
          <w:spacing w:val="-13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-1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durata</w:t>
      </w:r>
      <w:r w:rsidRPr="00AA4B83">
        <w:rPr>
          <w:rFonts w:ascii="Verdana" w:eastAsia="Verdana" w:hAnsi="Verdana" w:cs="Verdana"/>
          <w:spacing w:val="-13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pari</w:t>
      </w:r>
      <w:r w:rsidRPr="00AA4B83">
        <w:rPr>
          <w:rFonts w:ascii="Verdana" w:eastAsia="Verdana" w:hAnsi="Verdana" w:cs="Verdana"/>
          <w:spacing w:val="-1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ad</w:t>
      </w:r>
      <w:r w:rsidRPr="00AA4B83">
        <w:rPr>
          <w:rFonts w:ascii="Verdana" w:eastAsia="Verdana" w:hAnsi="Verdana" w:cs="Verdana"/>
          <w:spacing w:val="-12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almeno 20 ore, rilasciato </w:t>
      </w:r>
      <w:proofErr w:type="gramStart"/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da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in</w:t>
      </w:r>
      <w:proofErr w:type="gramEnd"/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 data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</w:p>
    <w:p w14:paraId="325121FA" w14:textId="77777777" w:rsidR="00AA4B83" w:rsidRPr="00AA4B83" w:rsidRDefault="00AA4B83" w:rsidP="00AA4B83">
      <w:pPr>
        <w:numPr>
          <w:ilvl w:val="0"/>
          <w:numId w:val="5"/>
        </w:numPr>
        <w:tabs>
          <w:tab w:val="left" w:pos="427"/>
          <w:tab w:val="left" w:pos="429"/>
        </w:tabs>
        <w:suppressAutoHyphens w:val="0"/>
        <w:autoSpaceDE w:val="0"/>
        <w:spacing w:before="132" w:line="264" w:lineRule="auto"/>
        <w:ind w:left="429" w:right="139"/>
        <w:textAlignment w:val="auto"/>
        <w:rPr>
          <w:rFonts w:ascii="Verdana" w:eastAsia="Verdana" w:hAnsi="Verdana" w:cs="Verdana"/>
          <w:i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di</w:t>
      </w:r>
      <w:r w:rsidRPr="00AA4B83">
        <w:rPr>
          <w:rFonts w:ascii="Verdana" w:eastAsia="Verdana" w:hAnsi="Verdana" w:cs="Verdana"/>
          <w:spacing w:val="-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avere</w:t>
      </w:r>
      <w:r w:rsidRPr="00AA4B83">
        <w:rPr>
          <w:rFonts w:ascii="Verdana" w:eastAsia="Verdana" w:hAnsi="Verdana" w:cs="Verdana"/>
          <w:spacing w:val="-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prestato</w:t>
      </w:r>
      <w:r w:rsidRPr="00AA4B83">
        <w:rPr>
          <w:rFonts w:ascii="Verdana" w:eastAsia="Verdana" w:hAnsi="Verdana" w:cs="Verdana"/>
          <w:spacing w:val="-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il</w:t>
      </w:r>
      <w:r w:rsidRPr="00AA4B83">
        <w:rPr>
          <w:rFonts w:ascii="Verdana" w:eastAsia="Verdana" w:hAnsi="Verdana" w:cs="Verdana"/>
          <w:spacing w:val="-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seguente</w:t>
      </w:r>
      <w:r w:rsidRPr="00AA4B83">
        <w:rPr>
          <w:rFonts w:ascii="Verdana" w:eastAsia="Verdana" w:hAnsi="Verdana" w:cs="Verdana"/>
          <w:spacing w:val="-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servizio</w:t>
      </w:r>
      <w:r w:rsidRPr="00AA4B83">
        <w:rPr>
          <w:rFonts w:ascii="Verdana" w:eastAsia="Verdana" w:hAnsi="Verdana" w:cs="Verdana"/>
          <w:spacing w:val="-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in</w:t>
      </w:r>
      <w:r w:rsidRPr="00AA4B83">
        <w:rPr>
          <w:rFonts w:ascii="Verdana" w:eastAsia="Verdana" w:hAnsi="Verdana" w:cs="Verdana"/>
          <w:spacing w:val="-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qualità</w:t>
      </w:r>
      <w:r w:rsidRPr="00AA4B83">
        <w:rPr>
          <w:rFonts w:ascii="Verdana" w:eastAsia="Verdana" w:hAnsi="Verdana" w:cs="Verdana"/>
          <w:spacing w:val="-6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di </w:t>
      </w:r>
      <w:r w:rsidRPr="00AA4B83">
        <w:rPr>
          <w:rFonts w:ascii="Verdana" w:eastAsia="Verdana" w:hAnsi="Verdana" w:cs="Verdana"/>
          <w:b/>
          <w:kern w:val="0"/>
          <w:sz w:val="18"/>
          <w:lang w:val="it-IT"/>
        </w:rPr>
        <w:t>D.S.G.A.</w:t>
      </w:r>
      <w:r w:rsidRPr="00AA4B83">
        <w:rPr>
          <w:rFonts w:ascii="Verdana" w:eastAsia="Verdana" w:hAnsi="Verdana" w:cs="Verdana"/>
          <w:b/>
          <w:spacing w:val="-4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o</w:t>
      </w:r>
      <w:r w:rsidRPr="00AA4B83">
        <w:rPr>
          <w:rFonts w:ascii="Verdana" w:eastAsia="Verdana" w:hAnsi="Verdana" w:cs="Verdana"/>
          <w:spacing w:val="-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b/>
          <w:kern w:val="0"/>
          <w:sz w:val="18"/>
          <w:lang w:val="it-IT"/>
        </w:rPr>
        <w:t>assistente</w:t>
      </w:r>
      <w:r w:rsidRPr="00AA4B83">
        <w:rPr>
          <w:rFonts w:ascii="Verdana" w:eastAsia="Verdana" w:hAnsi="Verdana" w:cs="Verdana"/>
          <w:b/>
          <w:spacing w:val="-4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b/>
          <w:kern w:val="0"/>
          <w:sz w:val="18"/>
          <w:lang w:val="it-IT"/>
        </w:rPr>
        <w:t xml:space="preserve">amministrativo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(</w:t>
      </w:r>
      <w:r w:rsidRPr="00AA4B83">
        <w:rPr>
          <w:rFonts w:ascii="Verdana" w:eastAsia="Verdana" w:hAnsi="Verdana" w:cs="Verdana"/>
          <w:i/>
          <w:kern w:val="0"/>
          <w:sz w:val="18"/>
          <w:lang w:val="it-IT"/>
        </w:rPr>
        <w:t>indicare</w:t>
      </w:r>
      <w:r w:rsidRPr="00AA4B83">
        <w:rPr>
          <w:rFonts w:ascii="Verdana" w:eastAsia="Verdana" w:hAnsi="Verdana" w:cs="Verdana"/>
          <w:i/>
          <w:spacing w:val="-5"/>
          <w:kern w:val="0"/>
          <w:sz w:val="18"/>
          <w:lang w:val="it-IT"/>
        </w:rPr>
        <w:t xml:space="preserve"> </w:t>
      </w:r>
      <w:proofErr w:type="spellStart"/>
      <w:r w:rsidRPr="00AA4B83">
        <w:rPr>
          <w:rFonts w:ascii="Verdana" w:eastAsia="Verdana" w:hAnsi="Verdana" w:cs="Verdana"/>
          <w:i/>
          <w:kern w:val="0"/>
          <w:sz w:val="18"/>
          <w:lang w:val="it-IT"/>
        </w:rPr>
        <w:t>l’a.s.</w:t>
      </w:r>
      <w:proofErr w:type="spellEnd"/>
      <w:r w:rsidRPr="00AA4B83">
        <w:rPr>
          <w:rFonts w:ascii="Verdana" w:eastAsia="Verdana" w:hAnsi="Verdana" w:cs="Verdana"/>
          <w:i/>
          <w:kern w:val="0"/>
          <w:sz w:val="18"/>
          <w:lang w:val="it-IT"/>
        </w:rPr>
        <w:t>,</w:t>
      </w:r>
      <w:r w:rsidRPr="00AA4B83">
        <w:rPr>
          <w:rFonts w:ascii="Verdana" w:eastAsia="Verdana" w:hAnsi="Verdana" w:cs="Verdana"/>
          <w:i/>
          <w:spacing w:val="-4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i/>
          <w:kern w:val="0"/>
          <w:sz w:val="18"/>
          <w:lang w:val="it-IT"/>
        </w:rPr>
        <w:t>il profilo professionale, l’istituto, il giorno di inizio e fine del servizio)</w:t>
      </w:r>
    </w:p>
    <w:p w14:paraId="6D91462A" w14:textId="77777777" w:rsidR="00AA4B83" w:rsidRDefault="00AA4B83" w:rsidP="00AA4B83">
      <w:pPr>
        <w:tabs>
          <w:tab w:val="left" w:pos="6960"/>
        </w:tabs>
        <w:suppressAutoHyphens w:val="0"/>
        <w:autoSpaceDE w:val="0"/>
        <w:spacing w:line="264" w:lineRule="auto"/>
        <w:textAlignment w:val="auto"/>
        <w:rPr>
          <w:rFonts w:ascii="Verdana" w:eastAsia="Verdana" w:hAnsi="Verdana" w:cs="Verdana"/>
          <w:i/>
          <w:kern w:val="0"/>
          <w:sz w:val="18"/>
          <w:lang w:val="it-IT"/>
        </w:rPr>
      </w:pPr>
      <w:r>
        <w:rPr>
          <w:rFonts w:ascii="Verdana" w:eastAsia="Verdana" w:hAnsi="Verdana" w:cs="Verdana"/>
          <w:i/>
          <w:kern w:val="0"/>
          <w:sz w:val="18"/>
          <w:lang w:val="it-IT"/>
        </w:rPr>
        <w:tab/>
      </w:r>
    </w:p>
    <w:p w14:paraId="793DAAFF" w14:textId="77777777" w:rsidR="00AA4B83" w:rsidRPr="00AA4B83" w:rsidRDefault="00AA4B83" w:rsidP="00AA4B83">
      <w:pPr>
        <w:tabs>
          <w:tab w:val="left" w:pos="6960"/>
        </w:tabs>
        <w:rPr>
          <w:rFonts w:ascii="Verdana" w:eastAsia="Verdana" w:hAnsi="Verdana" w:cs="Verdana"/>
          <w:sz w:val="18"/>
          <w:lang w:val="it-IT"/>
        </w:rPr>
        <w:sectPr w:rsidR="00AA4B83" w:rsidRPr="00AA4B83" w:rsidSect="00AA4B83">
          <w:pgSz w:w="11910" w:h="16840"/>
          <w:pgMar w:top="760" w:right="708" w:bottom="1180" w:left="850" w:header="0" w:footer="937" w:gutter="0"/>
          <w:cols w:space="720"/>
        </w:sectPr>
      </w:pPr>
      <w:r>
        <w:rPr>
          <w:rFonts w:ascii="Verdana" w:eastAsia="Verdana" w:hAnsi="Verdana" w:cs="Verdana"/>
          <w:sz w:val="18"/>
          <w:lang w:val="it-IT"/>
        </w:rPr>
        <w:tab/>
      </w:r>
    </w:p>
    <w:p w14:paraId="4DD5EEA6" w14:textId="77777777" w:rsidR="00AA4B83" w:rsidRPr="00AA4B83" w:rsidRDefault="00AA4B83" w:rsidP="00AA4B83">
      <w:pPr>
        <w:suppressAutoHyphens w:val="0"/>
        <w:autoSpaceDE w:val="0"/>
        <w:spacing w:before="60"/>
        <w:textAlignment w:val="auto"/>
        <w:rPr>
          <w:rFonts w:ascii="Verdana" w:eastAsia="Verdana" w:hAnsi="Verdana" w:cs="Verdana"/>
          <w:i/>
          <w:kern w:val="0"/>
          <w:sz w:val="18"/>
          <w:szCs w:val="15"/>
          <w:lang w:val="it-IT"/>
        </w:rPr>
      </w:pPr>
    </w:p>
    <w:p w14:paraId="23313371" w14:textId="77777777" w:rsidR="00AA4B83" w:rsidRPr="00AA4B83" w:rsidRDefault="00AA4B83" w:rsidP="00AA4B83">
      <w:pPr>
        <w:suppressAutoHyphens w:val="0"/>
        <w:autoSpaceDE w:val="0"/>
        <w:jc w:val="right"/>
        <w:textAlignment w:val="auto"/>
        <w:outlineLvl w:val="0"/>
        <w:rPr>
          <w:rFonts w:ascii="Verdana" w:eastAsia="Verdana" w:hAnsi="Verdana" w:cs="Verdana"/>
          <w:b/>
          <w:bCs/>
          <w:kern w:val="0"/>
          <w:sz w:val="18"/>
          <w:szCs w:val="18"/>
          <w:lang w:val="it-IT"/>
        </w:rPr>
      </w:pPr>
      <w:r w:rsidRPr="00AA4B83">
        <w:rPr>
          <w:rFonts w:ascii="Verdana" w:eastAsia="Verdana" w:hAnsi="Verdana" w:cs="Verdana"/>
          <w:b/>
          <w:bCs/>
          <w:spacing w:val="-4"/>
          <w:kern w:val="0"/>
          <w:sz w:val="18"/>
          <w:szCs w:val="18"/>
          <w:lang w:val="it-IT"/>
        </w:rPr>
        <w:t>A.S.</w:t>
      </w:r>
    </w:p>
    <w:p w14:paraId="318F476D" w14:textId="77777777" w:rsidR="00AA4B83" w:rsidRPr="00AA4B83" w:rsidRDefault="00AA4B83" w:rsidP="00AA4B83">
      <w:pPr>
        <w:suppressAutoHyphens w:val="0"/>
        <w:autoSpaceDE w:val="0"/>
        <w:spacing w:before="73"/>
        <w:ind w:left="758" w:right="38"/>
        <w:jc w:val="center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lang w:val="it-IT"/>
        </w:rPr>
        <w:br w:type="column"/>
      </w:r>
      <w:r w:rsidRPr="00AA4B83">
        <w:rPr>
          <w:rFonts w:ascii="Verdana" w:eastAsia="Verdana" w:hAnsi="Verdana" w:cs="Verdana"/>
          <w:b/>
          <w:spacing w:val="-2"/>
          <w:kern w:val="0"/>
          <w:sz w:val="16"/>
          <w:lang w:val="it-IT"/>
        </w:rPr>
        <w:t xml:space="preserve">PROFILO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(AA o 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>DSGA)</w:t>
      </w:r>
    </w:p>
    <w:p w14:paraId="60B3DE1D" w14:textId="77777777" w:rsidR="00AA4B83" w:rsidRPr="00AA4B83" w:rsidRDefault="00AA4B83" w:rsidP="00AA4B83">
      <w:pPr>
        <w:suppressAutoHyphens w:val="0"/>
        <w:autoSpaceDE w:val="0"/>
        <w:spacing w:before="60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lang w:val="it-IT"/>
        </w:rPr>
        <w:br w:type="column"/>
      </w:r>
    </w:p>
    <w:p w14:paraId="6F5CDD3E" w14:textId="77777777" w:rsidR="00AA4B83" w:rsidRPr="00AA4B83" w:rsidRDefault="00AA4B83" w:rsidP="00AA4B83">
      <w:pPr>
        <w:tabs>
          <w:tab w:val="left" w:pos="3077"/>
          <w:tab w:val="left" w:pos="4952"/>
        </w:tabs>
        <w:suppressAutoHyphens w:val="0"/>
        <w:autoSpaceDE w:val="0"/>
        <w:ind w:left="9"/>
        <w:jc w:val="center"/>
        <w:textAlignment w:val="auto"/>
        <w:outlineLvl w:val="0"/>
        <w:rPr>
          <w:rFonts w:ascii="Verdana" w:eastAsia="Verdana" w:hAnsi="Verdana" w:cs="Verdana"/>
          <w:b/>
          <w:bCs/>
          <w:kern w:val="0"/>
          <w:sz w:val="18"/>
          <w:szCs w:val="18"/>
          <w:lang w:val="it-IT"/>
        </w:rPr>
      </w:pPr>
      <w:r w:rsidRPr="00AA4B83">
        <w:rPr>
          <w:rFonts w:ascii="Verdana" w:eastAsia="Verdana" w:hAnsi="Verdana" w:cs="Verdana"/>
          <w:b/>
          <w:bCs/>
          <w:spacing w:val="-2"/>
          <w:kern w:val="0"/>
          <w:sz w:val="18"/>
          <w:szCs w:val="18"/>
          <w:lang w:val="it-IT"/>
        </w:rPr>
        <w:t>ISTITUTO</w:t>
      </w:r>
      <w:r w:rsidRPr="00AA4B83">
        <w:rPr>
          <w:rFonts w:ascii="Verdana" w:eastAsia="Verdana" w:hAnsi="Verdana" w:cs="Verdana"/>
          <w:b/>
          <w:bCs/>
          <w:kern w:val="0"/>
          <w:sz w:val="18"/>
          <w:szCs w:val="18"/>
          <w:lang w:val="it-IT"/>
        </w:rPr>
        <w:tab/>
      </w:r>
      <w:r w:rsidRPr="00AA4B83">
        <w:rPr>
          <w:rFonts w:ascii="Verdana" w:eastAsia="Verdana" w:hAnsi="Verdana" w:cs="Verdana"/>
          <w:b/>
          <w:bCs/>
          <w:spacing w:val="-5"/>
          <w:kern w:val="0"/>
          <w:sz w:val="18"/>
          <w:szCs w:val="18"/>
          <w:lang w:val="it-IT"/>
        </w:rPr>
        <w:t>DA</w:t>
      </w:r>
      <w:r w:rsidRPr="00AA4B83">
        <w:rPr>
          <w:rFonts w:ascii="Verdana" w:eastAsia="Verdana" w:hAnsi="Verdana" w:cs="Verdana"/>
          <w:b/>
          <w:bCs/>
          <w:kern w:val="0"/>
          <w:sz w:val="18"/>
          <w:szCs w:val="18"/>
          <w:lang w:val="it-IT"/>
        </w:rPr>
        <w:tab/>
      </w:r>
      <w:r w:rsidRPr="00AA4B83">
        <w:rPr>
          <w:rFonts w:ascii="Verdana" w:eastAsia="Verdana" w:hAnsi="Verdana" w:cs="Verdana"/>
          <w:b/>
          <w:bCs/>
          <w:spacing w:val="-10"/>
          <w:kern w:val="0"/>
          <w:sz w:val="18"/>
          <w:szCs w:val="18"/>
          <w:lang w:val="it-IT"/>
        </w:rPr>
        <w:t>A</w:t>
      </w:r>
    </w:p>
    <w:p w14:paraId="58A08424" w14:textId="77777777" w:rsidR="00AA4B83" w:rsidRPr="00AA4B83" w:rsidRDefault="00AA4B83" w:rsidP="00AA4B83">
      <w:pPr>
        <w:suppressAutoHyphens w:val="0"/>
        <w:autoSpaceDE w:val="0"/>
        <w:ind w:left="221"/>
        <w:jc w:val="center"/>
        <w:textAlignment w:val="auto"/>
        <w:outlineLvl w:val="0"/>
        <w:rPr>
          <w:rFonts w:ascii="Verdana" w:eastAsia="Verdana" w:hAnsi="Verdana" w:cs="Verdana"/>
          <w:b/>
          <w:bCs/>
          <w:kern w:val="0"/>
          <w:sz w:val="18"/>
          <w:szCs w:val="18"/>
          <w:lang w:val="it-IT"/>
        </w:rPr>
        <w:sectPr w:rsidR="00AA4B83" w:rsidRPr="00AA4B83" w:rsidSect="00AA4B83">
          <w:pgSz w:w="11910" w:h="16840"/>
          <w:pgMar w:top="760" w:right="708" w:bottom="1180" w:left="850" w:header="0" w:footer="937" w:gutter="0"/>
          <w:cols w:num="3" w:space="720" w:equalWidth="0">
            <w:col w:w="1299" w:space="40"/>
            <w:col w:w="1610" w:space="522"/>
            <w:col w:w="6881"/>
          </w:cols>
        </w:sectPr>
      </w:pPr>
    </w:p>
    <w:p w14:paraId="20FA3338" w14:textId="77777777" w:rsidR="00AA4B83" w:rsidRPr="00AA4B83" w:rsidRDefault="00AA4B83" w:rsidP="00AA4B83">
      <w:pPr>
        <w:suppressAutoHyphens w:val="0"/>
        <w:autoSpaceDE w:val="0"/>
        <w:spacing w:before="15"/>
        <w:textAlignment w:val="auto"/>
        <w:rPr>
          <w:rFonts w:ascii="Verdana" w:eastAsia="Verdana" w:hAnsi="Verdana" w:cs="Verdana"/>
          <w:b/>
          <w:kern w:val="0"/>
          <w:sz w:val="18"/>
          <w:szCs w:val="15"/>
          <w:lang w:val="it-IT"/>
        </w:rPr>
      </w:pPr>
    </w:p>
    <w:p w14:paraId="398BB287" w14:textId="77777777" w:rsidR="00AA4B83" w:rsidRPr="00AA4B83" w:rsidRDefault="00AA4B83" w:rsidP="00AA4B83">
      <w:pPr>
        <w:tabs>
          <w:tab w:val="left" w:pos="7252"/>
          <w:tab w:val="left" w:pos="7792"/>
          <w:tab w:val="left" w:pos="9053"/>
          <w:tab w:val="left" w:pos="9592"/>
        </w:tabs>
        <w:suppressAutoHyphens w:val="0"/>
        <w:autoSpaceDE w:val="0"/>
        <w:ind w:left="127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08B65ADE" wp14:editId="56C89D9C">
                <wp:simplePos x="0" y="0"/>
                <wp:positionH relativeFrom="page">
                  <wp:posOffset>768400</wp:posOffset>
                </wp:positionH>
                <wp:positionV relativeFrom="paragraph">
                  <wp:posOffset>128789</wp:posOffset>
                </wp:positionV>
                <wp:extent cx="58166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2A1EF" id="Graphic 4" o:spid="_x0000_s1026" style="position:absolute;margin-left:60.5pt;margin-top:10.15pt;width:45.8pt;height:.1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95354E4" wp14:editId="3CECAC42">
                <wp:simplePos x="0" y="0"/>
                <wp:positionH relativeFrom="page">
                  <wp:posOffset>1401892</wp:posOffset>
                </wp:positionH>
                <wp:positionV relativeFrom="paragraph">
                  <wp:posOffset>128789</wp:posOffset>
                </wp:positionV>
                <wp:extent cx="29083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9F716" id="Graphic 5" o:spid="_x0000_s1026" style="position:absolute;margin-left:110.4pt;margin-top:10.15pt;width:22.9pt;height:.1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E993C5D" wp14:editId="37AD9434">
                <wp:simplePos x="0" y="0"/>
                <wp:positionH relativeFrom="page">
                  <wp:posOffset>1848866</wp:posOffset>
                </wp:positionH>
                <wp:positionV relativeFrom="paragraph">
                  <wp:posOffset>122692</wp:posOffset>
                </wp:positionV>
                <wp:extent cx="58166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4CED8" id="Graphic 6" o:spid="_x0000_s1026" style="position:absolute;margin-left:145.6pt;margin-top:9.65pt;width:45.8pt;height:.1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AwCYQb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91B4F42" wp14:editId="47BC4B93">
                <wp:simplePos x="0" y="0"/>
                <wp:positionH relativeFrom="page">
                  <wp:posOffset>2547239</wp:posOffset>
                </wp:positionH>
                <wp:positionV relativeFrom="paragraph">
                  <wp:posOffset>128789</wp:posOffset>
                </wp:positionV>
                <wp:extent cx="210566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BBBF9" id="Graphic 7" o:spid="_x0000_s1026" style="position:absolute;margin-left:200.55pt;margin-top:10.15pt;width:165.8pt;height:.1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1DAC33E0" wp14:editId="724EDA4F">
                <wp:simplePos x="0" y="0"/>
                <wp:positionH relativeFrom="page">
                  <wp:posOffset>4853304</wp:posOffset>
                </wp:positionH>
                <wp:positionV relativeFrom="paragraph">
                  <wp:posOffset>128789</wp:posOffset>
                </wp:positionV>
                <wp:extent cx="2921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B9789" id="Graphic 8" o:spid="_x0000_s1026" style="position:absolute;margin-left:382.15pt;margin-top:10.15pt;width:23pt;height:.1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561A02E8" wp14:editId="3EEE6203">
                <wp:simplePos x="0" y="0"/>
                <wp:positionH relativeFrom="page">
                  <wp:posOffset>5195747</wp:posOffset>
                </wp:positionH>
                <wp:positionV relativeFrom="paragraph">
                  <wp:posOffset>128789</wp:posOffset>
                </wp:positionV>
                <wp:extent cx="2921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B6D66" id="Graphic 9" o:spid="_x0000_s1026" style="position:absolute;margin-left:409.1pt;margin-top:10.15pt;width:23pt;height:.1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A32DDDC" wp14:editId="6C7639C7">
                <wp:simplePos x="0" y="0"/>
                <wp:positionH relativeFrom="page">
                  <wp:posOffset>5538190</wp:posOffset>
                </wp:positionH>
                <wp:positionV relativeFrom="paragraph">
                  <wp:posOffset>128789</wp:posOffset>
                </wp:positionV>
                <wp:extent cx="29083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86D43" id="Graphic 10" o:spid="_x0000_s1026" style="position:absolute;margin-left:436.1pt;margin-top:10.15pt;width:22.9pt;height:.1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0E9386F9" wp14:editId="4CADC5B7">
                <wp:simplePos x="0" y="0"/>
                <wp:positionH relativeFrom="page">
                  <wp:posOffset>5996685</wp:posOffset>
                </wp:positionH>
                <wp:positionV relativeFrom="paragraph">
                  <wp:posOffset>128789</wp:posOffset>
                </wp:positionV>
                <wp:extent cx="2921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EC766" id="Graphic 11" o:spid="_x0000_s1026" style="position:absolute;margin-left:472.2pt;margin-top:10.15pt;width:23pt;height:.1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186CD5B" wp14:editId="6B80E7A9">
                <wp:simplePos x="0" y="0"/>
                <wp:positionH relativeFrom="page">
                  <wp:posOffset>6339128</wp:posOffset>
                </wp:positionH>
                <wp:positionV relativeFrom="paragraph">
                  <wp:posOffset>128789</wp:posOffset>
                </wp:positionV>
                <wp:extent cx="2921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7DF39" id="Graphic 12" o:spid="_x0000_s1026" style="position:absolute;margin-left:499.15pt;margin-top:10.15pt;width:23pt;height:.1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4B4422CC" wp14:editId="0FF7D53D">
                <wp:simplePos x="0" y="0"/>
                <wp:positionH relativeFrom="page">
                  <wp:posOffset>6681572</wp:posOffset>
                </wp:positionH>
                <wp:positionV relativeFrom="paragraph">
                  <wp:posOffset>128789</wp:posOffset>
                </wp:positionV>
                <wp:extent cx="29083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8CDD9" id="Graphic 13" o:spid="_x0000_s1026" style="position:absolute;margin-left:526.1pt;margin-top:10.15pt;width:22.9pt;height:.1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</w:p>
    <w:p w14:paraId="3F4CADF3" w14:textId="77777777" w:rsidR="00AA4B83" w:rsidRPr="00AA4B83" w:rsidRDefault="00AA4B83" w:rsidP="00AA4B83">
      <w:pPr>
        <w:suppressAutoHyphens w:val="0"/>
        <w:autoSpaceDE w:val="0"/>
        <w:spacing w:before="16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7BBA12FF" w14:textId="77777777" w:rsidR="00AA4B83" w:rsidRPr="00AA4B83" w:rsidRDefault="00AA4B83" w:rsidP="00AA4B83">
      <w:pPr>
        <w:tabs>
          <w:tab w:val="left" w:pos="7252"/>
          <w:tab w:val="left" w:pos="7792"/>
          <w:tab w:val="left" w:pos="9053"/>
          <w:tab w:val="left" w:pos="9592"/>
        </w:tabs>
        <w:suppressAutoHyphens w:val="0"/>
        <w:autoSpaceDE w:val="0"/>
        <w:ind w:left="127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31BC3291" wp14:editId="1BECC15D">
                <wp:simplePos x="0" y="0"/>
                <wp:positionH relativeFrom="page">
                  <wp:posOffset>768400</wp:posOffset>
                </wp:positionH>
                <wp:positionV relativeFrom="paragraph">
                  <wp:posOffset>128840</wp:posOffset>
                </wp:positionV>
                <wp:extent cx="58166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460AE" id="Graphic 14" o:spid="_x0000_s1026" style="position:absolute;margin-left:60.5pt;margin-top:10.15pt;width:45.8pt;height:.1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64C2DAB5" wp14:editId="224D4E5D">
                <wp:simplePos x="0" y="0"/>
                <wp:positionH relativeFrom="page">
                  <wp:posOffset>1401892</wp:posOffset>
                </wp:positionH>
                <wp:positionV relativeFrom="paragraph">
                  <wp:posOffset>128840</wp:posOffset>
                </wp:positionV>
                <wp:extent cx="29083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ED6E9" id="Graphic 15" o:spid="_x0000_s1026" style="position:absolute;margin-left:110.4pt;margin-top:10.15pt;width:22.9pt;height:.1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0AC3FBE3" wp14:editId="1BA2EC7D">
                <wp:simplePos x="0" y="0"/>
                <wp:positionH relativeFrom="page">
                  <wp:posOffset>1848866</wp:posOffset>
                </wp:positionH>
                <wp:positionV relativeFrom="paragraph">
                  <wp:posOffset>128840</wp:posOffset>
                </wp:positionV>
                <wp:extent cx="58166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7228D" id="Graphic 16" o:spid="_x0000_s1026" style="position:absolute;margin-left:145.6pt;margin-top:10.15pt;width:45.8pt;height:.1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545733A7" wp14:editId="30656902">
                <wp:simplePos x="0" y="0"/>
                <wp:positionH relativeFrom="page">
                  <wp:posOffset>2547239</wp:posOffset>
                </wp:positionH>
                <wp:positionV relativeFrom="paragraph">
                  <wp:posOffset>128840</wp:posOffset>
                </wp:positionV>
                <wp:extent cx="210566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D5427" id="Graphic 17" o:spid="_x0000_s1026" style="position:absolute;margin-left:200.55pt;margin-top:10.15pt;width:165.8pt;height:.1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3D7A3550" wp14:editId="145C11C3">
                <wp:simplePos x="0" y="0"/>
                <wp:positionH relativeFrom="page">
                  <wp:posOffset>4853304</wp:posOffset>
                </wp:positionH>
                <wp:positionV relativeFrom="paragraph">
                  <wp:posOffset>128840</wp:posOffset>
                </wp:positionV>
                <wp:extent cx="29210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BCE5F" id="Graphic 18" o:spid="_x0000_s1026" style="position:absolute;margin-left:382.15pt;margin-top:10.15pt;width:23pt;height:.1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2B221532" wp14:editId="5593F136">
                <wp:simplePos x="0" y="0"/>
                <wp:positionH relativeFrom="page">
                  <wp:posOffset>5195747</wp:posOffset>
                </wp:positionH>
                <wp:positionV relativeFrom="paragraph">
                  <wp:posOffset>128840</wp:posOffset>
                </wp:positionV>
                <wp:extent cx="29210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C8EF4" id="Graphic 19" o:spid="_x0000_s1026" style="position:absolute;margin-left:409.1pt;margin-top:10.15pt;width:23pt;height:.1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27997A7D" wp14:editId="45FCC708">
                <wp:simplePos x="0" y="0"/>
                <wp:positionH relativeFrom="page">
                  <wp:posOffset>5538190</wp:posOffset>
                </wp:positionH>
                <wp:positionV relativeFrom="paragraph">
                  <wp:posOffset>128840</wp:posOffset>
                </wp:positionV>
                <wp:extent cx="29083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C85FB" id="Graphic 20" o:spid="_x0000_s1026" style="position:absolute;margin-left:436.1pt;margin-top:10.15pt;width:22.9pt;height:.1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0D6C4B89" wp14:editId="0E9A8124">
                <wp:simplePos x="0" y="0"/>
                <wp:positionH relativeFrom="page">
                  <wp:posOffset>5996685</wp:posOffset>
                </wp:positionH>
                <wp:positionV relativeFrom="paragraph">
                  <wp:posOffset>128840</wp:posOffset>
                </wp:positionV>
                <wp:extent cx="29210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33D8E" id="Graphic 21" o:spid="_x0000_s1026" style="position:absolute;margin-left:472.2pt;margin-top:10.15pt;width:23pt;height:.1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585908A9" wp14:editId="6AAE1947">
                <wp:simplePos x="0" y="0"/>
                <wp:positionH relativeFrom="page">
                  <wp:posOffset>6339128</wp:posOffset>
                </wp:positionH>
                <wp:positionV relativeFrom="paragraph">
                  <wp:posOffset>128840</wp:posOffset>
                </wp:positionV>
                <wp:extent cx="29210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4A97A" id="Graphic 22" o:spid="_x0000_s1026" style="position:absolute;margin-left:499.15pt;margin-top:10.15pt;width:23pt;height:.1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340CA97C" wp14:editId="64CEDB14">
                <wp:simplePos x="0" y="0"/>
                <wp:positionH relativeFrom="page">
                  <wp:posOffset>6681572</wp:posOffset>
                </wp:positionH>
                <wp:positionV relativeFrom="paragraph">
                  <wp:posOffset>128840</wp:posOffset>
                </wp:positionV>
                <wp:extent cx="29083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5BBD3" id="Graphic 23" o:spid="_x0000_s1026" style="position:absolute;margin-left:526.1pt;margin-top:10.15pt;width:22.9pt;height:.1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</w:p>
    <w:p w14:paraId="2C77CB08" w14:textId="77777777" w:rsidR="00AA4B83" w:rsidRPr="00AA4B83" w:rsidRDefault="00AA4B83" w:rsidP="00AA4B83">
      <w:pPr>
        <w:suppressAutoHyphens w:val="0"/>
        <w:autoSpaceDE w:val="0"/>
        <w:spacing w:before="16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0AB4B844" w14:textId="77777777" w:rsidR="00AA4B83" w:rsidRPr="00AA4B83" w:rsidRDefault="00AA4B83" w:rsidP="00AA4B83">
      <w:pPr>
        <w:tabs>
          <w:tab w:val="left" w:pos="7252"/>
          <w:tab w:val="left" w:pos="7792"/>
          <w:tab w:val="left" w:pos="9053"/>
          <w:tab w:val="left" w:pos="9592"/>
        </w:tabs>
        <w:suppressAutoHyphens w:val="0"/>
        <w:autoSpaceDE w:val="0"/>
        <w:spacing w:before="1"/>
        <w:ind w:left="127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6EB770B8" wp14:editId="0E6C369C">
                <wp:simplePos x="0" y="0"/>
                <wp:positionH relativeFrom="page">
                  <wp:posOffset>768400</wp:posOffset>
                </wp:positionH>
                <wp:positionV relativeFrom="paragraph">
                  <wp:posOffset>128891</wp:posOffset>
                </wp:positionV>
                <wp:extent cx="58166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C2FBF" id="Graphic 24" o:spid="_x0000_s1026" style="position:absolute;margin-left:60.5pt;margin-top:10.15pt;width:45.8pt;height:.1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6877CA92" wp14:editId="56A34351">
                <wp:simplePos x="0" y="0"/>
                <wp:positionH relativeFrom="page">
                  <wp:posOffset>1401892</wp:posOffset>
                </wp:positionH>
                <wp:positionV relativeFrom="paragraph">
                  <wp:posOffset>128891</wp:posOffset>
                </wp:positionV>
                <wp:extent cx="29083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36573" id="Graphic 25" o:spid="_x0000_s1026" style="position:absolute;margin-left:110.4pt;margin-top:10.15pt;width:22.9pt;height:.1pt;z-index: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505A5311" wp14:editId="34318872">
                <wp:simplePos x="0" y="0"/>
                <wp:positionH relativeFrom="page">
                  <wp:posOffset>1848866</wp:posOffset>
                </wp:positionH>
                <wp:positionV relativeFrom="paragraph">
                  <wp:posOffset>128891</wp:posOffset>
                </wp:positionV>
                <wp:extent cx="58166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A24C1" id="Graphic 26" o:spid="_x0000_s1026" style="position:absolute;margin-left:145.6pt;margin-top:10.15pt;width:45.8pt;height:.1pt;z-index: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6B4C4C03" wp14:editId="690CFDAF">
                <wp:simplePos x="0" y="0"/>
                <wp:positionH relativeFrom="page">
                  <wp:posOffset>2547239</wp:posOffset>
                </wp:positionH>
                <wp:positionV relativeFrom="paragraph">
                  <wp:posOffset>128891</wp:posOffset>
                </wp:positionV>
                <wp:extent cx="210566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0C6F9" id="Graphic 27" o:spid="_x0000_s1026" style="position:absolute;margin-left:200.55pt;margin-top:10.15pt;width:165.8pt;height:.1pt;z-index: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326D0050" wp14:editId="1AB1B975">
                <wp:simplePos x="0" y="0"/>
                <wp:positionH relativeFrom="page">
                  <wp:posOffset>4853304</wp:posOffset>
                </wp:positionH>
                <wp:positionV relativeFrom="paragraph">
                  <wp:posOffset>128891</wp:posOffset>
                </wp:positionV>
                <wp:extent cx="29210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11A64" id="Graphic 28" o:spid="_x0000_s1026" style="position:absolute;margin-left:382.15pt;margin-top:10.15pt;width:23pt;height:.1pt;z-index: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2F24806B" wp14:editId="265F4437">
                <wp:simplePos x="0" y="0"/>
                <wp:positionH relativeFrom="page">
                  <wp:posOffset>5195747</wp:posOffset>
                </wp:positionH>
                <wp:positionV relativeFrom="paragraph">
                  <wp:posOffset>128891</wp:posOffset>
                </wp:positionV>
                <wp:extent cx="29210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72528" id="Graphic 29" o:spid="_x0000_s1026" style="position:absolute;margin-left:409.1pt;margin-top:10.15pt;width:23pt;height:.1pt;z-index: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2FC8C66D" wp14:editId="44711246">
                <wp:simplePos x="0" y="0"/>
                <wp:positionH relativeFrom="page">
                  <wp:posOffset>5538190</wp:posOffset>
                </wp:positionH>
                <wp:positionV relativeFrom="paragraph">
                  <wp:posOffset>128891</wp:posOffset>
                </wp:positionV>
                <wp:extent cx="29083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1B640" id="Graphic 30" o:spid="_x0000_s1026" style="position:absolute;margin-left:436.1pt;margin-top:10.15pt;width:22.9pt;height:.1pt;z-index: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93056" behindDoc="0" locked="0" layoutInCell="1" allowOverlap="1" wp14:anchorId="40D6D6A1" wp14:editId="0CF4B81B">
                <wp:simplePos x="0" y="0"/>
                <wp:positionH relativeFrom="page">
                  <wp:posOffset>5996685</wp:posOffset>
                </wp:positionH>
                <wp:positionV relativeFrom="paragraph">
                  <wp:posOffset>128891</wp:posOffset>
                </wp:positionV>
                <wp:extent cx="29210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1081B" id="Graphic 31" o:spid="_x0000_s1026" style="position:absolute;margin-left:472.2pt;margin-top:10.15pt;width:23pt;height:.1pt;z-index:2516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2347A094" wp14:editId="0DE80D29">
                <wp:simplePos x="0" y="0"/>
                <wp:positionH relativeFrom="page">
                  <wp:posOffset>6339128</wp:posOffset>
                </wp:positionH>
                <wp:positionV relativeFrom="paragraph">
                  <wp:posOffset>128891</wp:posOffset>
                </wp:positionV>
                <wp:extent cx="29210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B9B7A" id="Graphic 32" o:spid="_x0000_s1026" style="position:absolute;margin-left:499.15pt;margin-top:10.15pt;width:23pt;height:.1pt;z-index: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95104" behindDoc="0" locked="0" layoutInCell="1" allowOverlap="1" wp14:anchorId="1A4D84A3" wp14:editId="2AE6112C">
                <wp:simplePos x="0" y="0"/>
                <wp:positionH relativeFrom="page">
                  <wp:posOffset>6681572</wp:posOffset>
                </wp:positionH>
                <wp:positionV relativeFrom="paragraph">
                  <wp:posOffset>128891</wp:posOffset>
                </wp:positionV>
                <wp:extent cx="29083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ABF99" id="Graphic 33" o:spid="_x0000_s1026" style="position:absolute;margin-left:526.1pt;margin-top:10.15pt;width:22.9pt;height:.1pt;z-index:2516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</w:p>
    <w:p w14:paraId="520DD1AF" w14:textId="77777777" w:rsidR="00AA4B83" w:rsidRPr="00AA4B83" w:rsidRDefault="00AA4B83" w:rsidP="00AA4B83">
      <w:pPr>
        <w:suppressAutoHyphens w:val="0"/>
        <w:autoSpaceDE w:val="0"/>
        <w:spacing w:before="15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7731FD43" w14:textId="77777777" w:rsidR="00AA4B83" w:rsidRPr="00AA4B83" w:rsidRDefault="00AA4B83" w:rsidP="00AA4B83">
      <w:pPr>
        <w:tabs>
          <w:tab w:val="left" w:pos="7252"/>
          <w:tab w:val="left" w:pos="7792"/>
          <w:tab w:val="left" w:pos="9053"/>
          <w:tab w:val="left" w:pos="9592"/>
        </w:tabs>
        <w:suppressAutoHyphens w:val="0"/>
        <w:autoSpaceDE w:val="0"/>
        <w:spacing w:before="1"/>
        <w:ind w:left="127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572D820D" wp14:editId="07E307FD">
                <wp:simplePos x="0" y="0"/>
                <wp:positionH relativeFrom="page">
                  <wp:posOffset>768400</wp:posOffset>
                </wp:positionH>
                <wp:positionV relativeFrom="paragraph">
                  <wp:posOffset>128942</wp:posOffset>
                </wp:positionV>
                <wp:extent cx="58166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16217" id="Graphic 34" o:spid="_x0000_s1026" style="position:absolute;margin-left:60.5pt;margin-top:10.15pt;width:45.8pt;height:.1pt;z-index:2516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97152" behindDoc="0" locked="0" layoutInCell="1" allowOverlap="1" wp14:anchorId="2BB63187" wp14:editId="0796DFDD">
                <wp:simplePos x="0" y="0"/>
                <wp:positionH relativeFrom="page">
                  <wp:posOffset>1401892</wp:posOffset>
                </wp:positionH>
                <wp:positionV relativeFrom="paragraph">
                  <wp:posOffset>128942</wp:posOffset>
                </wp:positionV>
                <wp:extent cx="29083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B1D7F" id="Graphic 35" o:spid="_x0000_s1026" style="position:absolute;margin-left:110.4pt;margin-top:10.15pt;width:22.9pt;height:.1pt;z-index:2516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98176" behindDoc="0" locked="0" layoutInCell="1" allowOverlap="1" wp14:anchorId="4216D044" wp14:editId="00409647">
                <wp:simplePos x="0" y="0"/>
                <wp:positionH relativeFrom="page">
                  <wp:posOffset>1848866</wp:posOffset>
                </wp:positionH>
                <wp:positionV relativeFrom="paragraph">
                  <wp:posOffset>128942</wp:posOffset>
                </wp:positionV>
                <wp:extent cx="581660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CB8D1" id="Graphic 36" o:spid="_x0000_s1026" style="position:absolute;margin-left:145.6pt;margin-top:10.15pt;width:45.8pt;height:.1pt;z-index:25169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699200" behindDoc="0" locked="0" layoutInCell="1" allowOverlap="1" wp14:anchorId="48D1BF8A" wp14:editId="31ADEF3F">
                <wp:simplePos x="0" y="0"/>
                <wp:positionH relativeFrom="page">
                  <wp:posOffset>2547239</wp:posOffset>
                </wp:positionH>
                <wp:positionV relativeFrom="paragraph">
                  <wp:posOffset>128942</wp:posOffset>
                </wp:positionV>
                <wp:extent cx="210566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B4C59" id="Graphic 37" o:spid="_x0000_s1026" style="position:absolute;margin-left:200.55pt;margin-top:10.15pt;width:165.8pt;height:.1pt;z-index:2516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78C00B24" wp14:editId="7A785A50">
                <wp:simplePos x="0" y="0"/>
                <wp:positionH relativeFrom="page">
                  <wp:posOffset>4853304</wp:posOffset>
                </wp:positionH>
                <wp:positionV relativeFrom="paragraph">
                  <wp:posOffset>128942</wp:posOffset>
                </wp:positionV>
                <wp:extent cx="29210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4A6CC" id="Graphic 38" o:spid="_x0000_s1026" style="position:absolute;margin-left:382.15pt;margin-top:10.15pt;width:23pt;height:.1pt;z-index:2517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01248" behindDoc="0" locked="0" layoutInCell="1" allowOverlap="1" wp14:anchorId="762DA12D" wp14:editId="4F8D2DC3">
                <wp:simplePos x="0" y="0"/>
                <wp:positionH relativeFrom="page">
                  <wp:posOffset>5195747</wp:posOffset>
                </wp:positionH>
                <wp:positionV relativeFrom="paragraph">
                  <wp:posOffset>128942</wp:posOffset>
                </wp:positionV>
                <wp:extent cx="29210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A726C" id="Graphic 39" o:spid="_x0000_s1026" style="position:absolute;margin-left:409.1pt;margin-top:10.15pt;width:23pt;height:.1pt;z-index:2517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02272" behindDoc="0" locked="0" layoutInCell="1" allowOverlap="1" wp14:anchorId="762179C3" wp14:editId="7D492B91">
                <wp:simplePos x="0" y="0"/>
                <wp:positionH relativeFrom="page">
                  <wp:posOffset>5538190</wp:posOffset>
                </wp:positionH>
                <wp:positionV relativeFrom="paragraph">
                  <wp:posOffset>128942</wp:posOffset>
                </wp:positionV>
                <wp:extent cx="29083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883BF" id="Graphic 40" o:spid="_x0000_s1026" style="position:absolute;margin-left:436.1pt;margin-top:10.15pt;width:22.9pt;height:.1pt;z-index:2517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03296" behindDoc="0" locked="0" layoutInCell="1" allowOverlap="1" wp14:anchorId="7B195215" wp14:editId="156EEBF0">
                <wp:simplePos x="0" y="0"/>
                <wp:positionH relativeFrom="page">
                  <wp:posOffset>5996685</wp:posOffset>
                </wp:positionH>
                <wp:positionV relativeFrom="paragraph">
                  <wp:posOffset>128942</wp:posOffset>
                </wp:positionV>
                <wp:extent cx="29210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BAE8B" id="Graphic 41" o:spid="_x0000_s1026" style="position:absolute;margin-left:472.2pt;margin-top:10.15pt;width:23pt;height:.1pt;z-index:2517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04320" behindDoc="0" locked="0" layoutInCell="1" allowOverlap="1" wp14:anchorId="5B5E16D9" wp14:editId="439F79AB">
                <wp:simplePos x="0" y="0"/>
                <wp:positionH relativeFrom="page">
                  <wp:posOffset>6339128</wp:posOffset>
                </wp:positionH>
                <wp:positionV relativeFrom="paragraph">
                  <wp:posOffset>128942</wp:posOffset>
                </wp:positionV>
                <wp:extent cx="292100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3566E" id="Graphic 42" o:spid="_x0000_s1026" style="position:absolute;margin-left:499.15pt;margin-top:10.15pt;width:23pt;height:.1pt;z-index:2517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05344" behindDoc="0" locked="0" layoutInCell="1" allowOverlap="1" wp14:anchorId="580B721B" wp14:editId="4A255F9B">
                <wp:simplePos x="0" y="0"/>
                <wp:positionH relativeFrom="page">
                  <wp:posOffset>6681572</wp:posOffset>
                </wp:positionH>
                <wp:positionV relativeFrom="paragraph">
                  <wp:posOffset>128942</wp:posOffset>
                </wp:positionV>
                <wp:extent cx="290830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C0E35" id="Graphic 43" o:spid="_x0000_s1026" style="position:absolute;margin-left:526.1pt;margin-top:10.15pt;width:22.9pt;height:.1pt;z-index:2517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</w:p>
    <w:p w14:paraId="53CDF99C" w14:textId="77777777" w:rsidR="00AA4B83" w:rsidRPr="00AA4B83" w:rsidRDefault="00AA4B83" w:rsidP="00AA4B83">
      <w:pPr>
        <w:suppressAutoHyphens w:val="0"/>
        <w:autoSpaceDE w:val="0"/>
        <w:spacing w:before="18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1FEDC2B2" w14:textId="77777777" w:rsidR="00AA4B83" w:rsidRPr="00AA4B83" w:rsidRDefault="00AA4B83" w:rsidP="00AA4B83">
      <w:pPr>
        <w:tabs>
          <w:tab w:val="left" w:pos="7252"/>
          <w:tab w:val="left" w:pos="7792"/>
          <w:tab w:val="left" w:pos="9053"/>
          <w:tab w:val="left" w:pos="9592"/>
        </w:tabs>
        <w:suppressAutoHyphens w:val="0"/>
        <w:autoSpaceDE w:val="0"/>
        <w:ind w:left="127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06368" behindDoc="0" locked="0" layoutInCell="1" allowOverlap="1" wp14:anchorId="16D1A96F" wp14:editId="045DBEED">
                <wp:simplePos x="0" y="0"/>
                <wp:positionH relativeFrom="page">
                  <wp:posOffset>768400</wp:posOffset>
                </wp:positionH>
                <wp:positionV relativeFrom="paragraph">
                  <wp:posOffset>128612</wp:posOffset>
                </wp:positionV>
                <wp:extent cx="581660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7A68A" id="Graphic 44" o:spid="_x0000_s1026" style="position:absolute;margin-left:60.5pt;margin-top:10.15pt;width:45.8pt;height:.1pt;z-index:2517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07392" behindDoc="0" locked="0" layoutInCell="1" allowOverlap="1" wp14:anchorId="1B723509" wp14:editId="076950D2">
                <wp:simplePos x="0" y="0"/>
                <wp:positionH relativeFrom="page">
                  <wp:posOffset>1401892</wp:posOffset>
                </wp:positionH>
                <wp:positionV relativeFrom="paragraph">
                  <wp:posOffset>128612</wp:posOffset>
                </wp:positionV>
                <wp:extent cx="290830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40D13" id="Graphic 45" o:spid="_x0000_s1026" style="position:absolute;margin-left:110.4pt;margin-top:10.15pt;width:22.9pt;height:.1pt;z-index:2517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08416" behindDoc="0" locked="0" layoutInCell="1" allowOverlap="1" wp14:anchorId="6E4E44C1" wp14:editId="4BB0905B">
                <wp:simplePos x="0" y="0"/>
                <wp:positionH relativeFrom="page">
                  <wp:posOffset>1848866</wp:posOffset>
                </wp:positionH>
                <wp:positionV relativeFrom="paragraph">
                  <wp:posOffset>128612</wp:posOffset>
                </wp:positionV>
                <wp:extent cx="581660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90061" id="Graphic 46" o:spid="_x0000_s1026" style="position:absolute;margin-left:145.6pt;margin-top:10.15pt;width:45.8pt;height:.1pt;z-index:2517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4F9ED0CB" wp14:editId="1ABCDE81">
                <wp:simplePos x="0" y="0"/>
                <wp:positionH relativeFrom="page">
                  <wp:posOffset>2547239</wp:posOffset>
                </wp:positionH>
                <wp:positionV relativeFrom="paragraph">
                  <wp:posOffset>128612</wp:posOffset>
                </wp:positionV>
                <wp:extent cx="2105660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64255" id="Graphic 47" o:spid="_x0000_s1026" style="position:absolute;margin-left:200.55pt;margin-top:10.15pt;width:165.8pt;height:.1pt;z-index:2517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10464" behindDoc="0" locked="0" layoutInCell="1" allowOverlap="1" wp14:anchorId="5AB0BDC6" wp14:editId="496D36A3">
                <wp:simplePos x="0" y="0"/>
                <wp:positionH relativeFrom="page">
                  <wp:posOffset>4853304</wp:posOffset>
                </wp:positionH>
                <wp:positionV relativeFrom="paragraph">
                  <wp:posOffset>128612</wp:posOffset>
                </wp:positionV>
                <wp:extent cx="29210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A0D45" id="Graphic 48" o:spid="_x0000_s1026" style="position:absolute;margin-left:382.15pt;margin-top:10.15pt;width:23pt;height:.1pt;z-index:2517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11488" behindDoc="0" locked="0" layoutInCell="1" allowOverlap="1" wp14:anchorId="7DD5DFA8" wp14:editId="10F22513">
                <wp:simplePos x="0" y="0"/>
                <wp:positionH relativeFrom="page">
                  <wp:posOffset>5195747</wp:posOffset>
                </wp:positionH>
                <wp:positionV relativeFrom="paragraph">
                  <wp:posOffset>128612</wp:posOffset>
                </wp:positionV>
                <wp:extent cx="292100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B19B4" id="Graphic 49" o:spid="_x0000_s1026" style="position:absolute;margin-left:409.1pt;margin-top:10.15pt;width:23pt;height:.1pt;z-index:2517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12512" behindDoc="0" locked="0" layoutInCell="1" allowOverlap="1" wp14:anchorId="3484F2E4" wp14:editId="6B66D603">
                <wp:simplePos x="0" y="0"/>
                <wp:positionH relativeFrom="page">
                  <wp:posOffset>5538190</wp:posOffset>
                </wp:positionH>
                <wp:positionV relativeFrom="paragraph">
                  <wp:posOffset>128612</wp:posOffset>
                </wp:positionV>
                <wp:extent cx="290830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69900" id="Graphic 50" o:spid="_x0000_s1026" style="position:absolute;margin-left:436.1pt;margin-top:10.15pt;width:22.9pt;height:.1pt;z-index:2517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13536" behindDoc="0" locked="0" layoutInCell="1" allowOverlap="1" wp14:anchorId="632D3257" wp14:editId="57F11A2E">
                <wp:simplePos x="0" y="0"/>
                <wp:positionH relativeFrom="page">
                  <wp:posOffset>5996685</wp:posOffset>
                </wp:positionH>
                <wp:positionV relativeFrom="paragraph">
                  <wp:posOffset>128612</wp:posOffset>
                </wp:positionV>
                <wp:extent cx="292100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4E37F" id="Graphic 51" o:spid="_x0000_s1026" style="position:absolute;margin-left:472.2pt;margin-top:10.15pt;width:23pt;height:.1pt;z-index:2517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14560" behindDoc="0" locked="0" layoutInCell="1" allowOverlap="1" wp14:anchorId="57864A19" wp14:editId="55D596CB">
                <wp:simplePos x="0" y="0"/>
                <wp:positionH relativeFrom="page">
                  <wp:posOffset>6339128</wp:posOffset>
                </wp:positionH>
                <wp:positionV relativeFrom="paragraph">
                  <wp:posOffset>128612</wp:posOffset>
                </wp:positionV>
                <wp:extent cx="292100" cy="12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058DD" id="Graphic 52" o:spid="_x0000_s1026" style="position:absolute;margin-left:499.15pt;margin-top:10.15pt;width:23pt;height:.1pt;z-index:25171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15584" behindDoc="0" locked="0" layoutInCell="1" allowOverlap="1" wp14:anchorId="7E06D14B" wp14:editId="66982B7F">
                <wp:simplePos x="0" y="0"/>
                <wp:positionH relativeFrom="page">
                  <wp:posOffset>6681572</wp:posOffset>
                </wp:positionH>
                <wp:positionV relativeFrom="paragraph">
                  <wp:posOffset>128612</wp:posOffset>
                </wp:positionV>
                <wp:extent cx="290830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B68EB" id="Graphic 53" o:spid="_x0000_s1026" style="position:absolute;margin-left:526.1pt;margin-top:10.15pt;width:22.9pt;height:.1pt;z-index:2517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</w:p>
    <w:p w14:paraId="7F52E527" w14:textId="77777777" w:rsidR="00AA4B83" w:rsidRPr="00AA4B83" w:rsidRDefault="00AA4B83" w:rsidP="00AA4B83">
      <w:pPr>
        <w:suppressAutoHyphens w:val="0"/>
        <w:autoSpaceDE w:val="0"/>
        <w:spacing w:before="16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2A2DF5BE" w14:textId="77777777" w:rsidR="00AA4B83" w:rsidRPr="00AA4B83" w:rsidRDefault="00AA4B83" w:rsidP="00AA4B83">
      <w:pPr>
        <w:tabs>
          <w:tab w:val="left" w:pos="7252"/>
          <w:tab w:val="left" w:pos="7792"/>
          <w:tab w:val="left" w:pos="9053"/>
          <w:tab w:val="left" w:pos="9592"/>
        </w:tabs>
        <w:suppressAutoHyphens w:val="0"/>
        <w:autoSpaceDE w:val="0"/>
        <w:ind w:left="127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16608" behindDoc="0" locked="0" layoutInCell="1" allowOverlap="1" wp14:anchorId="76C98DB6" wp14:editId="2D4E7282">
                <wp:simplePos x="0" y="0"/>
                <wp:positionH relativeFrom="page">
                  <wp:posOffset>768400</wp:posOffset>
                </wp:positionH>
                <wp:positionV relativeFrom="paragraph">
                  <wp:posOffset>128663</wp:posOffset>
                </wp:positionV>
                <wp:extent cx="581660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D605B" id="Graphic 54" o:spid="_x0000_s1026" style="position:absolute;margin-left:60.5pt;margin-top:10.15pt;width:45.8pt;height:.1pt;z-index:25171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17632" behindDoc="0" locked="0" layoutInCell="1" allowOverlap="1" wp14:anchorId="358BB494" wp14:editId="4B9B52F4">
                <wp:simplePos x="0" y="0"/>
                <wp:positionH relativeFrom="page">
                  <wp:posOffset>1401892</wp:posOffset>
                </wp:positionH>
                <wp:positionV relativeFrom="paragraph">
                  <wp:posOffset>128663</wp:posOffset>
                </wp:positionV>
                <wp:extent cx="290830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19A00" id="Graphic 55" o:spid="_x0000_s1026" style="position:absolute;margin-left:110.4pt;margin-top:10.15pt;width:22.9pt;height:.1pt;z-index:2517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18656" behindDoc="0" locked="0" layoutInCell="1" allowOverlap="1" wp14:anchorId="20CA3588" wp14:editId="0874628C">
                <wp:simplePos x="0" y="0"/>
                <wp:positionH relativeFrom="page">
                  <wp:posOffset>1848866</wp:posOffset>
                </wp:positionH>
                <wp:positionV relativeFrom="paragraph">
                  <wp:posOffset>128663</wp:posOffset>
                </wp:positionV>
                <wp:extent cx="581660" cy="12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FCC18" id="Graphic 56" o:spid="_x0000_s1026" style="position:absolute;margin-left:145.6pt;margin-top:10.15pt;width:45.8pt;height:.1pt;z-index:25171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19680" behindDoc="0" locked="0" layoutInCell="1" allowOverlap="1" wp14:anchorId="73F55AEA" wp14:editId="26ADBCD8">
                <wp:simplePos x="0" y="0"/>
                <wp:positionH relativeFrom="page">
                  <wp:posOffset>2547239</wp:posOffset>
                </wp:positionH>
                <wp:positionV relativeFrom="paragraph">
                  <wp:posOffset>128663</wp:posOffset>
                </wp:positionV>
                <wp:extent cx="2105660" cy="127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D3760" id="Graphic 57" o:spid="_x0000_s1026" style="position:absolute;margin-left:200.55pt;margin-top:10.15pt;width:165.8pt;height:.1pt;z-index:25171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20704" behindDoc="0" locked="0" layoutInCell="1" allowOverlap="1" wp14:anchorId="72326B6E" wp14:editId="1350474F">
                <wp:simplePos x="0" y="0"/>
                <wp:positionH relativeFrom="page">
                  <wp:posOffset>4853304</wp:posOffset>
                </wp:positionH>
                <wp:positionV relativeFrom="paragraph">
                  <wp:posOffset>128663</wp:posOffset>
                </wp:positionV>
                <wp:extent cx="292100" cy="12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047D0" id="Graphic 58" o:spid="_x0000_s1026" style="position:absolute;margin-left:382.15pt;margin-top:10.15pt;width:23pt;height:.1pt;z-index:25172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21728" behindDoc="0" locked="0" layoutInCell="1" allowOverlap="1" wp14:anchorId="09CC6E5B" wp14:editId="02B24592">
                <wp:simplePos x="0" y="0"/>
                <wp:positionH relativeFrom="page">
                  <wp:posOffset>5195747</wp:posOffset>
                </wp:positionH>
                <wp:positionV relativeFrom="paragraph">
                  <wp:posOffset>128663</wp:posOffset>
                </wp:positionV>
                <wp:extent cx="292100" cy="127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9FC04" id="Graphic 59" o:spid="_x0000_s1026" style="position:absolute;margin-left:409.1pt;margin-top:10.15pt;width:23pt;height:.1pt;z-index:25172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22752" behindDoc="0" locked="0" layoutInCell="1" allowOverlap="1" wp14:anchorId="0C23A179" wp14:editId="4DF6519C">
                <wp:simplePos x="0" y="0"/>
                <wp:positionH relativeFrom="page">
                  <wp:posOffset>5538190</wp:posOffset>
                </wp:positionH>
                <wp:positionV relativeFrom="paragraph">
                  <wp:posOffset>128663</wp:posOffset>
                </wp:positionV>
                <wp:extent cx="290830" cy="127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1CC45" id="Graphic 60" o:spid="_x0000_s1026" style="position:absolute;margin-left:436.1pt;margin-top:10.15pt;width:22.9pt;height:.1pt;z-index:25172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23776" behindDoc="0" locked="0" layoutInCell="1" allowOverlap="1" wp14:anchorId="7DA5B669" wp14:editId="5953C883">
                <wp:simplePos x="0" y="0"/>
                <wp:positionH relativeFrom="page">
                  <wp:posOffset>5996685</wp:posOffset>
                </wp:positionH>
                <wp:positionV relativeFrom="paragraph">
                  <wp:posOffset>128663</wp:posOffset>
                </wp:positionV>
                <wp:extent cx="292100" cy="127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99121" id="Graphic 61" o:spid="_x0000_s1026" style="position:absolute;margin-left:472.2pt;margin-top:10.15pt;width:23pt;height:.1pt;z-index:25172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24800" behindDoc="0" locked="0" layoutInCell="1" allowOverlap="1" wp14:anchorId="7E4038DB" wp14:editId="00D21FA6">
                <wp:simplePos x="0" y="0"/>
                <wp:positionH relativeFrom="page">
                  <wp:posOffset>6339128</wp:posOffset>
                </wp:positionH>
                <wp:positionV relativeFrom="paragraph">
                  <wp:posOffset>128663</wp:posOffset>
                </wp:positionV>
                <wp:extent cx="292100" cy="127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A793D" id="Graphic 62" o:spid="_x0000_s1026" style="position:absolute;margin-left:499.15pt;margin-top:10.15pt;width:23pt;height:.1pt;z-index:25172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25824" behindDoc="0" locked="0" layoutInCell="1" allowOverlap="1" wp14:anchorId="1814E0F9" wp14:editId="740776BD">
                <wp:simplePos x="0" y="0"/>
                <wp:positionH relativeFrom="page">
                  <wp:posOffset>6681572</wp:posOffset>
                </wp:positionH>
                <wp:positionV relativeFrom="paragraph">
                  <wp:posOffset>128663</wp:posOffset>
                </wp:positionV>
                <wp:extent cx="290830" cy="127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E1094" id="Graphic 63" o:spid="_x0000_s1026" style="position:absolute;margin-left:526.1pt;margin-top:10.15pt;width:22.9pt;height:.1pt;z-index:25172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</w:p>
    <w:p w14:paraId="40393524" w14:textId="77777777" w:rsidR="00AA4B83" w:rsidRPr="00AA4B83" w:rsidRDefault="00AA4B83" w:rsidP="00AA4B83">
      <w:pPr>
        <w:suppressAutoHyphens w:val="0"/>
        <w:autoSpaceDE w:val="0"/>
        <w:spacing w:before="16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6DB88BFA" w14:textId="77777777" w:rsidR="00AA4B83" w:rsidRPr="00AA4B83" w:rsidRDefault="00AA4B83" w:rsidP="00AA4B83">
      <w:pPr>
        <w:tabs>
          <w:tab w:val="left" w:pos="7252"/>
          <w:tab w:val="left" w:pos="7792"/>
          <w:tab w:val="left" w:pos="9053"/>
          <w:tab w:val="left" w:pos="9592"/>
        </w:tabs>
        <w:suppressAutoHyphens w:val="0"/>
        <w:autoSpaceDE w:val="0"/>
        <w:ind w:left="127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26848" behindDoc="0" locked="0" layoutInCell="1" allowOverlap="1" wp14:anchorId="5D632489" wp14:editId="3F7D8558">
                <wp:simplePos x="0" y="0"/>
                <wp:positionH relativeFrom="page">
                  <wp:posOffset>768400</wp:posOffset>
                </wp:positionH>
                <wp:positionV relativeFrom="paragraph">
                  <wp:posOffset>128714</wp:posOffset>
                </wp:positionV>
                <wp:extent cx="581660" cy="127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5FCFD" id="Graphic 64" o:spid="_x0000_s1026" style="position:absolute;margin-left:60.5pt;margin-top:10.15pt;width:45.8pt;height:.1pt;z-index:25172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27872" behindDoc="0" locked="0" layoutInCell="1" allowOverlap="1" wp14:anchorId="4D71582F" wp14:editId="1050ED67">
                <wp:simplePos x="0" y="0"/>
                <wp:positionH relativeFrom="page">
                  <wp:posOffset>1401892</wp:posOffset>
                </wp:positionH>
                <wp:positionV relativeFrom="paragraph">
                  <wp:posOffset>128714</wp:posOffset>
                </wp:positionV>
                <wp:extent cx="290830" cy="12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A33EB" id="Graphic 65" o:spid="_x0000_s1026" style="position:absolute;margin-left:110.4pt;margin-top:10.15pt;width:22.9pt;height:.1pt;z-index:25172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28896" behindDoc="0" locked="0" layoutInCell="1" allowOverlap="1" wp14:anchorId="0BB0323B" wp14:editId="0183C28D">
                <wp:simplePos x="0" y="0"/>
                <wp:positionH relativeFrom="page">
                  <wp:posOffset>1848866</wp:posOffset>
                </wp:positionH>
                <wp:positionV relativeFrom="paragraph">
                  <wp:posOffset>128714</wp:posOffset>
                </wp:positionV>
                <wp:extent cx="581660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2B62E" id="Graphic 66" o:spid="_x0000_s1026" style="position:absolute;margin-left:145.6pt;margin-top:10.15pt;width:45.8pt;height:.1pt;z-index:25172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29920" behindDoc="0" locked="0" layoutInCell="1" allowOverlap="1" wp14:anchorId="36CB48C8" wp14:editId="2FB3E4EB">
                <wp:simplePos x="0" y="0"/>
                <wp:positionH relativeFrom="page">
                  <wp:posOffset>2547239</wp:posOffset>
                </wp:positionH>
                <wp:positionV relativeFrom="paragraph">
                  <wp:posOffset>128714</wp:posOffset>
                </wp:positionV>
                <wp:extent cx="2105660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E27AC" id="Graphic 67" o:spid="_x0000_s1026" style="position:absolute;margin-left:200.55pt;margin-top:10.15pt;width:165.8pt;height:.1pt;z-index:25172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30944" behindDoc="0" locked="0" layoutInCell="1" allowOverlap="1" wp14:anchorId="2361DC85" wp14:editId="7C55A94A">
                <wp:simplePos x="0" y="0"/>
                <wp:positionH relativeFrom="page">
                  <wp:posOffset>4853304</wp:posOffset>
                </wp:positionH>
                <wp:positionV relativeFrom="paragraph">
                  <wp:posOffset>128714</wp:posOffset>
                </wp:positionV>
                <wp:extent cx="292100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DADB9" id="Graphic 68" o:spid="_x0000_s1026" style="position:absolute;margin-left:382.15pt;margin-top:10.15pt;width:23pt;height:.1pt;z-index:25173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31968" behindDoc="0" locked="0" layoutInCell="1" allowOverlap="1" wp14:anchorId="7D4C66F4" wp14:editId="77168E35">
                <wp:simplePos x="0" y="0"/>
                <wp:positionH relativeFrom="page">
                  <wp:posOffset>5195747</wp:posOffset>
                </wp:positionH>
                <wp:positionV relativeFrom="paragraph">
                  <wp:posOffset>128714</wp:posOffset>
                </wp:positionV>
                <wp:extent cx="292100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A15C1" id="Graphic 69" o:spid="_x0000_s1026" style="position:absolute;margin-left:409.1pt;margin-top:10.15pt;width:23pt;height:.1pt;z-index:25173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32992" behindDoc="0" locked="0" layoutInCell="1" allowOverlap="1" wp14:anchorId="375A72ED" wp14:editId="23F7C8B0">
                <wp:simplePos x="0" y="0"/>
                <wp:positionH relativeFrom="page">
                  <wp:posOffset>5538190</wp:posOffset>
                </wp:positionH>
                <wp:positionV relativeFrom="paragraph">
                  <wp:posOffset>128714</wp:posOffset>
                </wp:positionV>
                <wp:extent cx="290830" cy="127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D1356" id="Graphic 70" o:spid="_x0000_s1026" style="position:absolute;margin-left:436.1pt;margin-top:10.15pt;width:22.9pt;height:.1pt;z-index:25173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34016" behindDoc="0" locked="0" layoutInCell="1" allowOverlap="1" wp14:anchorId="73DAD290" wp14:editId="2CCCDB38">
                <wp:simplePos x="0" y="0"/>
                <wp:positionH relativeFrom="page">
                  <wp:posOffset>5996685</wp:posOffset>
                </wp:positionH>
                <wp:positionV relativeFrom="paragraph">
                  <wp:posOffset>128714</wp:posOffset>
                </wp:positionV>
                <wp:extent cx="292100" cy="127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E47C6" id="Graphic 71" o:spid="_x0000_s1026" style="position:absolute;margin-left:472.2pt;margin-top:10.15pt;width:23pt;height:.1pt;z-index:25173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35040" behindDoc="0" locked="0" layoutInCell="1" allowOverlap="1" wp14:anchorId="4A02C564" wp14:editId="675B6332">
                <wp:simplePos x="0" y="0"/>
                <wp:positionH relativeFrom="page">
                  <wp:posOffset>6339128</wp:posOffset>
                </wp:positionH>
                <wp:positionV relativeFrom="paragraph">
                  <wp:posOffset>128714</wp:posOffset>
                </wp:positionV>
                <wp:extent cx="292100" cy="127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8E909" id="Graphic 72" o:spid="_x0000_s1026" style="position:absolute;margin-left:499.15pt;margin-top:10.15pt;width:23pt;height:.1pt;z-index:25173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36064" behindDoc="0" locked="0" layoutInCell="1" allowOverlap="1" wp14:anchorId="37F95526" wp14:editId="7344606D">
                <wp:simplePos x="0" y="0"/>
                <wp:positionH relativeFrom="page">
                  <wp:posOffset>6681572</wp:posOffset>
                </wp:positionH>
                <wp:positionV relativeFrom="paragraph">
                  <wp:posOffset>128714</wp:posOffset>
                </wp:positionV>
                <wp:extent cx="290830" cy="127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B66DF" id="Graphic 73" o:spid="_x0000_s1026" style="position:absolute;margin-left:526.1pt;margin-top:10.15pt;width:22.9pt;height:.1pt;z-index:25173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</w:p>
    <w:p w14:paraId="5BDEF738" w14:textId="77777777" w:rsidR="00AA4B83" w:rsidRPr="00AA4B83" w:rsidRDefault="00AA4B83" w:rsidP="00AA4B83">
      <w:pPr>
        <w:suppressAutoHyphens w:val="0"/>
        <w:autoSpaceDE w:val="0"/>
        <w:spacing w:before="16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bookmarkStart w:id="1" w:name="_Hlk217975926"/>
    <w:p w14:paraId="13BF13DC" w14:textId="77777777" w:rsidR="00AA4B83" w:rsidRPr="00AA4B83" w:rsidRDefault="00AA4B83" w:rsidP="00AA4B83">
      <w:pPr>
        <w:tabs>
          <w:tab w:val="left" w:pos="7252"/>
          <w:tab w:val="left" w:pos="7792"/>
          <w:tab w:val="left" w:pos="9053"/>
          <w:tab w:val="left" w:pos="9592"/>
        </w:tabs>
        <w:suppressAutoHyphens w:val="0"/>
        <w:autoSpaceDE w:val="0"/>
        <w:ind w:left="127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37088" behindDoc="0" locked="0" layoutInCell="1" allowOverlap="1" wp14:anchorId="21343CB2" wp14:editId="6C093F52">
                <wp:simplePos x="0" y="0"/>
                <wp:positionH relativeFrom="page">
                  <wp:posOffset>768400</wp:posOffset>
                </wp:positionH>
                <wp:positionV relativeFrom="paragraph">
                  <wp:posOffset>128766</wp:posOffset>
                </wp:positionV>
                <wp:extent cx="581660" cy="12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C5BC2" id="Graphic 74" o:spid="_x0000_s1026" style="position:absolute;margin-left:60.5pt;margin-top:10.15pt;width:45.8pt;height:.1pt;z-index:25173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38112" behindDoc="0" locked="0" layoutInCell="1" allowOverlap="1" wp14:anchorId="39CF11A5" wp14:editId="57E4AD4C">
                <wp:simplePos x="0" y="0"/>
                <wp:positionH relativeFrom="page">
                  <wp:posOffset>1401892</wp:posOffset>
                </wp:positionH>
                <wp:positionV relativeFrom="paragraph">
                  <wp:posOffset>128766</wp:posOffset>
                </wp:positionV>
                <wp:extent cx="290830" cy="127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9849A" id="Graphic 75" o:spid="_x0000_s1026" style="position:absolute;margin-left:110.4pt;margin-top:10.15pt;width:22.9pt;height:.1pt;z-index:25173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39136" behindDoc="0" locked="0" layoutInCell="1" allowOverlap="1" wp14:anchorId="7AD92BF3" wp14:editId="78780654">
                <wp:simplePos x="0" y="0"/>
                <wp:positionH relativeFrom="page">
                  <wp:posOffset>1848866</wp:posOffset>
                </wp:positionH>
                <wp:positionV relativeFrom="paragraph">
                  <wp:posOffset>128766</wp:posOffset>
                </wp:positionV>
                <wp:extent cx="581660" cy="127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A3656" id="Graphic 76" o:spid="_x0000_s1026" style="position:absolute;margin-left:145.6pt;margin-top:10.15pt;width:45.8pt;height:.1pt;z-index:25173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40160" behindDoc="0" locked="0" layoutInCell="1" allowOverlap="1" wp14:anchorId="2F97CADD" wp14:editId="6D4E4DFC">
                <wp:simplePos x="0" y="0"/>
                <wp:positionH relativeFrom="page">
                  <wp:posOffset>2547239</wp:posOffset>
                </wp:positionH>
                <wp:positionV relativeFrom="paragraph">
                  <wp:posOffset>128766</wp:posOffset>
                </wp:positionV>
                <wp:extent cx="2105660" cy="127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BD3CE" id="Graphic 77" o:spid="_x0000_s1026" style="position:absolute;margin-left:200.55pt;margin-top:10.15pt;width:165.8pt;height:.1pt;z-index:25174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41184" behindDoc="0" locked="0" layoutInCell="1" allowOverlap="1" wp14:anchorId="7012A43F" wp14:editId="1633EDB7">
                <wp:simplePos x="0" y="0"/>
                <wp:positionH relativeFrom="page">
                  <wp:posOffset>4853304</wp:posOffset>
                </wp:positionH>
                <wp:positionV relativeFrom="paragraph">
                  <wp:posOffset>128766</wp:posOffset>
                </wp:positionV>
                <wp:extent cx="292100" cy="12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C5920" id="Graphic 78" o:spid="_x0000_s1026" style="position:absolute;margin-left:382.15pt;margin-top:10.15pt;width:23pt;height:.1pt;z-index:25174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42208" behindDoc="0" locked="0" layoutInCell="1" allowOverlap="1" wp14:anchorId="61333D73" wp14:editId="05C958EC">
                <wp:simplePos x="0" y="0"/>
                <wp:positionH relativeFrom="page">
                  <wp:posOffset>5195747</wp:posOffset>
                </wp:positionH>
                <wp:positionV relativeFrom="paragraph">
                  <wp:posOffset>128766</wp:posOffset>
                </wp:positionV>
                <wp:extent cx="292100" cy="12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02C17" id="Graphic 79" o:spid="_x0000_s1026" style="position:absolute;margin-left:409.1pt;margin-top:10.15pt;width:23pt;height:.1pt;z-index:25174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43232" behindDoc="0" locked="0" layoutInCell="1" allowOverlap="1" wp14:anchorId="1864F7AE" wp14:editId="747E8C8C">
                <wp:simplePos x="0" y="0"/>
                <wp:positionH relativeFrom="page">
                  <wp:posOffset>5538190</wp:posOffset>
                </wp:positionH>
                <wp:positionV relativeFrom="paragraph">
                  <wp:posOffset>128766</wp:posOffset>
                </wp:positionV>
                <wp:extent cx="290830" cy="127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D6A6E" id="Graphic 80" o:spid="_x0000_s1026" style="position:absolute;margin-left:436.1pt;margin-top:10.15pt;width:22.9pt;height:.1pt;z-index:25174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44256" behindDoc="0" locked="0" layoutInCell="1" allowOverlap="1" wp14:anchorId="35E2DBDC" wp14:editId="5B194A48">
                <wp:simplePos x="0" y="0"/>
                <wp:positionH relativeFrom="page">
                  <wp:posOffset>5996685</wp:posOffset>
                </wp:positionH>
                <wp:positionV relativeFrom="paragraph">
                  <wp:posOffset>128766</wp:posOffset>
                </wp:positionV>
                <wp:extent cx="292100" cy="127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37B0E" id="Graphic 81" o:spid="_x0000_s1026" style="position:absolute;margin-left:472.2pt;margin-top:10.15pt;width:23pt;height:.1pt;z-index:25174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45280" behindDoc="0" locked="0" layoutInCell="1" allowOverlap="1" wp14:anchorId="7443914E" wp14:editId="5F2A65C7">
                <wp:simplePos x="0" y="0"/>
                <wp:positionH relativeFrom="page">
                  <wp:posOffset>6339128</wp:posOffset>
                </wp:positionH>
                <wp:positionV relativeFrom="paragraph">
                  <wp:posOffset>128766</wp:posOffset>
                </wp:positionV>
                <wp:extent cx="292100" cy="127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9B306" id="Graphic 82" o:spid="_x0000_s1026" style="position:absolute;margin-left:499.15pt;margin-top:10.15pt;width:23pt;height:.1pt;z-index:25174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18"/>
          <w:lang w:val="it-IT"/>
        </w:rPr>
        <mc:AlternateContent>
          <mc:Choice Requires="wps">
            <w:drawing>
              <wp:anchor distT="0" distB="0" distL="0" distR="0" simplePos="0" relativeHeight="251746304" behindDoc="0" locked="0" layoutInCell="1" allowOverlap="1" wp14:anchorId="788F7AA7" wp14:editId="33614012">
                <wp:simplePos x="0" y="0"/>
                <wp:positionH relativeFrom="page">
                  <wp:posOffset>6681572</wp:posOffset>
                </wp:positionH>
                <wp:positionV relativeFrom="paragraph">
                  <wp:posOffset>128766</wp:posOffset>
                </wp:positionV>
                <wp:extent cx="290830" cy="127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C4D19" id="Graphic 83" o:spid="_x0000_s1026" style="position:absolute;margin-left:526.1pt;margin-top:10.15pt;width:22.9pt;height:.1pt;z-index:25174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10"/>
          <w:kern w:val="0"/>
          <w:sz w:val="18"/>
          <w:lang w:val="it-IT"/>
        </w:rPr>
        <w:t>/</w:t>
      </w:r>
    </w:p>
    <w:bookmarkEnd w:id="1"/>
    <w:p w14:paraId="2469A3B5" w14:textId="77777777" w:rsidR="00AA4B83" w:rsidRDefault="00AA4B83" w:rsidP="00AA4B83">
      <w:pPr>
        <w:suppressAutoHyphens w:val="0"/>
        <w:autoSpaceDE w:val="0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230208FF" w14:textId="77777777" w:rsidR="000B7DD4" w:rsidRDefault="000B7DD4" w:rsidP="00AA4B83">
      <w:pPr>
        <w:suppressAutoHyphens w:val="0"/>
        <w:autoSpaceDE w:val="0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42574225" w14:textId="77777777" w:rsidR="000B7DD4" w:rsidRPr="00AA4B83" w:rsidRDefault="000B7DD4" w:rsidP="000B7DD4">
      <w:pPr>
        <w:suppressAutoHyphens w:val="0"/>
        <w:autoSpaceDE w:val="0"/>
        <w:spacing w:before="16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3DEF582E" w14:textId="77777777" w:rsidR="000B7DD4" w:rsidRPr="00AA4B83" w:rsidRDefault="000B7DD4" w:rsidP="00AA4B83">
      <w:pPr>
        <w:suppressAutoHyphens w:val="0"/>
        <w:autoSpaceDE w:val="0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03BA26DB" w14:textId="77777777" w:rsidR="00AA4B83" w:rsidRPr="00AA4B83" w:rsidRDefault="00AA4B83" w:rsidP="00AA4B83">
      <w:pPr>
        <w:suppressAutoHyphens w:val="0"/>
        <w:autoSpaceDE w:val="0"/>
        <w:spacing w:before="55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0F92E198" w14:textId="77777777" w:rsidR="000B7DD4" w:rsidRDefault="000B7DD4" w:rsidP="00AA4B83">
      <w:pPr>
        <w:suppressAutoHyphens w:val="0"/>
        <w:autoSpaceDE w:val="0"/>
        <w:ind w:left="28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</w:p>
    <w:p w14:paraId="452912BE" w14:textId="77777777" w:rsidR="000B7DD4" w:rsidRDefault="000B7DD4" w:rsidP="00AA4B83">
      <w:pPr>
        <w:suppressAutoHyphens w:val="0"/>
        <w:autoSpaceDE w:val="0"/>
        <w:ind w:left="28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</w:p>
    <w:p w14:paraId="26145C6B" w14:textId="77777777" w:rsidR="000B7DD4" w:rsidRDefault="000B7DD4" w:rsidP="00AA4B83">
      <w:pPr>
        <w:suppressAutoHyphens w:val="0"/>
        <w:autoSpaceDE w:val="0"/>
        <w:ind w:left="28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</w:p>
    <w:p w14:paraId="4FD29106" w14:textId="77777777" w:rsidR="000B7DD4" w:rsidRDefault="000B7DD4" w:rsidP="00AA4B83">
      <w:pPr>
        <w:suppressAutoHyphens w:val="0"/>
        <w:autoSpaceDE w:val="0"/>
        <w:ind w:left="28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</w:p>
    <w:p w14:paraId="177159B5" w14:textId="762A4CD5" w:rsidR="00AA4B83" w:rsidRPr="00AA4B83" w:rsidRDefault="00AA4B83" w:rsidP="00AA4B83">
      <w:pPr>
        <w:suppressAutoHyphens w:val="0"/>
        <w:autoSpaceDE w:val="0"/>
        <w:ind w:left="285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PER</w:t>
      </w:r>
      <w:r w:rsidRPr="00AA4B83">
        <w:rPr>
          <w:rFonts w:ascii="Verdana" w:eastAsia="Verdana" w:hAnsi="Verdana" w:cs="Verdana"/>
          <w:spacing w:val="-5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UN</w:t>
      </w:r>
      <w:r w:rsidRPr="00AA4B83">
        <w:rPr>
          <w:rFonts w:ascii="Verdana" w:eastAsia="Verdana" w:hAnsi="Verdana" w:cs="Verdana"/>
          <w:spacing w:val="-3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TOTALE</w:t>
      </w:r>
      <w:r w:rsidRPr="00AA4B83">
        <w:rPr>
          <w:rFonts w:ascii="Verdana" w:eastAsia="Verdana" w:hAnsi="Verdana" w:cs="Verdana"/>
          <w:spacing w:val="-3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>COMPLESSIVO</w:t>
      </w:r>
      <w:r w:rsidRPr="00AA4B83">
        <w:rPr>
          <w:rFonts w:ascii="Verdana" w:eastAsia="Verdana" w:hAnsi="Verdana" w:cs="Verdana"/>
          <w:spacing w:val="-4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spacing w:val="-5"/>
          <w:kern w:val="0"/>
          <w:sz w:val="18"/>
          <w:lang w:val="it-IT"/>
        </w:rPr>
        <w:t>DI:</w:t>
      </w:r>
    </w:p>
    <w:p w14:paraId="728B266E" w14:textId="77777777" w:rsidR="00AA4B83" w:rsidRPr="00AA4B83" w:rsidRDefault="00AA4B83" w:rsidP="00AA4B83">
      <w:pPr>
        <w:numPr>
          <w:ilvl w:val="0"/>
          <w:numId w:val="5"/>
        </w:numPr>
        <w:tabs>
          <w:tab w:val="left" w:pos="361"/>
          <w:tab w:val="left" w:pos="4966"/>
          <w:tab w:val="left" w:pos="6158"/>
          <w:tab w:val="left" w:pos="7395"/>
          <w:tab w:val="left" w:pos="8833"/>
        </w:tabs>
        <w:suppressAutoHyphens w:val="0"/>
        <w:autoSpaceDE w:val="0"/>
        <w:spacing w:before="153"/>
        <w:ind w:left="361" w:hanging="359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>D.S.G.A.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  <w:t xml:space="preserve">anni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mesi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giorni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</w:p>
    <w:p w14:paraId="5F4E3435" w14:textId="77777777" w:rsidR="00AA4B83" w:rsidRPr="00AA4B83" w:rsidRDefault="00AA4B83" w:rsidP="00AA4B83">
      <w:pPr>
        <w:suppressAutoHyphens w:val="0"/>
        <w:autoSpaceDE w:val="0"/>
        <w:spacing w:before="58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5635C4F9" w14:textId="77777777" w:rsidR="00AA4B83" w:rsidRPr="00AA4B83" w:rsidRDefault="00AA4B83" w:rsidP="00AA4B83">
      <w:pPr>
        <w:numPr>
          <w:ilvl w:val="0"/>
          <w:numId w:val="5"/>
        </w:numPr>
        <w:tabs>
          <w:tab w:val="left" w:pos="359"/>
          <w:tab w:val="left" w:pos="3545"/>
          <w:tab w:val="left" w:pos="4964"/>
          <w:tab w:val="left" w:pos="6156"/>
          <w:tab w:val="left" w:pos="7393"/>
          <w:tab w:val="left" w:pos="8831"/>
        </w:tabs>
        <w:suppressAutoHyphens w:val="0"/>
        <w:autoSpaceDE w:val="0"/>
        <w:ind w:left="359" w:right="1512" w:hanging="359"/>
        <w:jc w:val="right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Assistente</w:t>
      </w:r>
      <w:r w:rsidRPr="00AA4B83">
        <w:rPr>
          <w:rFonts w:ascii="Verdana" w:eastAsia="Verdana" w:hAnsi="Verdana" w:cs="Verdana"/>
          <w:spacing w:val="-6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>amministrativo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</w:r>
      <w:r w:rsidRPr="00AA4B83">
        <w:rPr>
          <w:rFonts w:ascii="Verdana" w:eastAsia="Verdana" w:hAnsi="Verdana" w:cs="Verdana"/>
          <w:spacing w:val="-4"/>
          <w:kern w:val="0"/>
          <w:sz w:val="18"/>
          <w:lang w:val="it-IT"/>
        </w:rPr>
        <w:t>ruolo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  <w:t xml:space="preserve">anni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mesi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giorni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</w:p>
    <w:p w14:paraId="67D257A0" w14:textId="77777777" w:rsidR="00AA4B83" w:rsidRPr="00AA4B83" w:rsidRDefault="00AA4B83" w:rsidP="00AA4B83">
      <w:pPr>
        <w:tabs>
          <w:tab w:val="left" w:pos="1418"/>
          <w:tab w:val="left" w:pos="2610"/>
          <w:tab w:val="left" w:pos="3847"/>
          <w:tab w:val="left" w:pos="5285"/>
        </w:tabs>
        <w:suppressAutoHyphens w:val="0"/>
        <w:autoSpaceDE w:val="0"/>
        <w:spacing w:before="22"/>
        <w:ind w:right="1512"/>
        <w:jc w:val="right"/>
        <w:textAlignment w:val="auto"/>
        <w:rPr>
          <w:rFonts w:ascii="Verdana" w:eastAsia="Verdana" w:hAnsi="Verdana" w:cs="Verdana"/>
          <w:kern w:val="0"/>
          <w:sz w:val="18"/>
          <w:lang w:val="it-IT"/>
        </w:r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non</w:t>
      </w:r>
      <w:r w:rsidRPr="00AA4B83">
        <w:rPr>
          <w:rFonts w:ascii="Verdana" w:eastAsia="Verdana" w:hAnsi="Verdana" w:cs="Verdana"/>
          <w:spacing w:val="-1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di </w:t>
      </w:r>
      <w:r w:rsidRPr="00AA4B83">
        <w:rPr>
          <w:rFonts w:ascii="Verdana" w:eastAsia="Verdana" w:hAnsi="Verdana" w:cs="Verdana"/>
          <w:spacing w:val="-2"/>
          <w:kern w:val="0"/>
          <w:sz w:val="18"/>
          <w:lang w:val="it-IT"/>
        </w:rPr>
        <w:t>ruolo</w:t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ab/>
        <w:t xml:space="preserve">anni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mesi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  <w:r w:rsidRPr="00AA4B83">
        <w:rPr>
          <w:rFonts w:ascii="Verdana" w:eastAsia="Verdana" w:hAnsi="Verdana" w:cs="Verdana"/>
          <w:kern w:val="0"/>
          <w:sz w:val="18"/>
          <w:lang w:val="it-IT"/>
        </w:rPr>
        <w:t xml:space="preserve">giorni </w:t>
      </w:r>
      <w:r w:rsidRPr="00AA4B83">
        <w:rPr>
          <w:rFonts w:ascii="Verdana" w:eastAsia="Verdana" w:hAnsi="Verdana" w:cs="Verdana"/>
          <w:kern w:val="0"/>
          <w:sz w:val="18"/>
          <w:u w:val="single"/>
          <w:lang w:val="it-IT"/>
        </w:rPr>
        <w:tab/>
      </w:r>
    </w:p>
    <w:p w14:paraId="0B7886CB" w14:textId="77777777" w:rsidR="00AA4B83" w:rsidRPr="00AA4B83" w:rsidRDefault="00AA4B83" w:rsidP="00AA4B83">
      <w:pPr>
        <w:suppressAutoHyphens w:val="0"/>
        <w:autoSpaceDE w:val="0"/>
        <w:spacing w:before="67"/>
        <w:textAlignment w:val="auto"/>
        <w:rPr>
          <w:rFonts w:ascii="Verdana" w:eastAsia="Verdana" w:hAnsi="Verdana" w:cs="Verdana"/>
          <w:kern w:val="0"/>
          <w:sz w:val="18"/>
          <w:szCs w:val="15"/>
          <w:lang w:val="it-IT"/>
        </w:rPr>
      </w:pPr>
    </w:p>
    <w:p w14:paraId="29D7E247" w14:textId="77777777" w:rsidR="00AA4B83" w:rsidRPr="00AA4B83" w:rsidRDefault="00AA4B83" w:rsidP="00AA4B83">
      <w:pPr>
        <w:tabs>
          <w:tab w:val="left" w:pos="359"/>
        </w:tabs>
        <w:suppressAutoHyphens w:val="0"/>
        <w:autoSpaceDE w:val="0"/>
        <w:textAlignment w:val="auto"/>
        <w:rPr>
          <w:rFonts w:ascii="Verdana" w:eastAsia="Verdana" w:hAnsi="Verdana" w:cs="Verdana"/>
          <w:kern w:val="0"/>
          <w:sz w:val="20"/>
          <w:lang w:val="it-IT"/>
        </w:rPr>
      </w:pPr>
    </w:p>
    <w:p w14:paraId="5A109109" w14:textId="77777777" w:rsidR="00AA4B83" w:rsidRPr="00AA4B83" w:rsidRDefault="00AA4B83" w:rsidP="00AA4B83">
      <w:pPr>
        <w:suppressAutoHyphens w:val="0"/>
        <w:autoSpaceDE w:val="0"/>
        <w:spacing w:before="218"/>
        <w:textAlignment w:val="auto"/>
        <w:rPr>
          <w:rFonts w:ascii="Verdana" w:eastAsia="Verdana" w:hAnsi="Verdana" w:cs="Verdana"/>
          <w:kern w:val="0"/>
          <w:sz w:val="20"/>
          <w:szCs w:val="15"/>
          <w:lang w:val="it-IT"/>
        </w:rPr>
      </w:pPr>
      <w:r w:rsidRPr="00AA4B83">
        <w:rPr>
          <w:rFonts w:ascii="Verdana" w:eastAsia="Verdana" w:hAnsi="Verdana" w:cs="Verdana"/>
          <w:noProof/>
          <w:kern w:val="0"/>
          <w:sz w:val="20"/>
          <w:szCs w:val="15"/>
          <w:lang w:val="it-IT"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34E3BF7E" wp14:editId="20360D28">
                <wp:simplePos x="0" y="0"/>
                <wp:positionH relativeFrom="page">
                  <wp:posOffset>541019</wp:posOffset>
                </wp:positionH>
                <wp:positionV relativeFrom="paragraph">
                  <wp:posOffset>308159</wp:posOffset>
                </wp:positionV>
                <wp:extent cx="210566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A20C1" id="Graphic 84" o:spid="_x0000_s1026" style="position:absolute;margin-left:42.6pt;margin-top:24.25pt;width:165.8pt;height:.1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hbPWg3QAAAAgBAAAPAAAAAAAAAAAAAAAAAG4EAABkcnMvZG93bnJldi54bWxQSwUGAAAAAAQA&#10;BADzAAAAeAUAAAAA&#10;" path="m,l2105376,e" filled="f" strokeweight=".18731mm">
                <v:path arrowok="t"/>
                <w10:wrap type="topAndBottom" anchorx="page"/>
              </v:shape>
            </w:pict>
          </mc:Fallback>
        </mc:AlternateContent>
      </w:r>
      <w:r w:rsidRPr="00AA4B83">
        <w:rPr>
          <w:rFonts w:ascii="Verdana" w:eastAsia="Verdana" w:hAnsi="Verdana" w:cs="Verdana"/>
          <w:noProof/>
          <w:kern w:val="0"/>
          <w:sz w:val="20"/>
          <w:szCs w:val="15"/>
          <w:lang w:val="it-IT"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54A37CD7" wp14:editId="1EF91E9F">
                <wp:simplePos x="0" y="0"/>
                <wp:positionH relativeFrom="page">
                  <wp:posOffset>3438778</wp:posOffset>
                </wp:positionH>
                <wp:positionV relativeFrom="paragraph">
                  <wp:posOffset>308159</wp:posOffset>
                </wp:positionV>
                <wp:extent cx="321945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9450">
                              <a:moveTo>
                                <a:pt x="0" y="0"/>
                              </a:moveTo>
                              <a:lnTo>
                                <a:pt x="321932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3B138" id="Graphic 85" o:spid="_x0000_s1026" style="position:absolute;margin-left:270.75pt;margin-top:24.25pt;width:253.5pt;height:.1pt;z-index:-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" path="m,l3219323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4898FEE7" w14:textId="70FA63FE" w:rsidR="00AA4B83" w:rsidRPr="00AA4B83" w:rsidRDefault="00AA4B83" w:rsidP="00AA4B83">
      <w:pPr>
        <w:tabs>
          <w:tab w:val="left" w:pos="5988"/>
        </w:tabs>
        <w:suppressAutoHyphens w:val="0"/>
        <w:autoSpaceDE w:val="0"/>
        <w:spacing w:before="143"/>
        <w:ind w:left="823"/>
        <w:textAlignment w:val="auto"/>
        <w:rPr>
          <w:rFonts w:ascii="Verdana" w:eastAsia="Verdana" w:hAnsi="Verdana" w:cs="Verdana"/>
          <w:i/>
          <w:kern w:val="0"/>
          <w:sz w:val="18"/>
          <w:lang w:val="it-IT"/>
        </w:rPr>
        <w:sectPr w:rsidR="00AA4B83" w:rsidRPr="00AA4B83" w:rsidSect="00AA4B83">
          <w:type w:val="continuous"/>
          <w:pgSz w:w="11910" w:h="16840"/>
          <w:pgMar w:top="380" w:right="708" w:bottom="1120" w:left="850" w:header="0" w:footer="937" w:gutter="0"/>
          <w:cols w:space="720"/>
        </w:sectPr>
      </w:pPr>
      <w:r w:rsidRPr="00AA4B83">
        <w:rPr>
          <w:rFonts w:ascii="Verdana" w:eastAsia="Verdana" w:hAnsi="Verdana" w:cs="Verdana"/>
          <w:kern w:val="0"/>
          <w:sz w:val="18"/>
          <w:lang w:val="it-IT"/>
        </w:rPr>
        <w:t>(</w:t>
      </w:r>
      <w:r w:rsidRPr="00AA4B83">
        <w:rPr>
          <w:rFonts w:ascii="Verdana" w:eastAsia="Verdana" w:hAnsi="Verdana" w:cs="Verdana"/>
          <w:i/>
          <w:kern w:val="0"/>
          <w:sz w:val="18"/>
          <w:lang w:val="it-IT"/>
        </w:rPr>
        <w:t>Luogo e</w:t>
      </w:r>
      <w:r w:rsidRPr="00AA4B83">
        <w:rPr>
          <w:rFonts w:ascii="Verdana" w:eastAsia="Verdana" w:hAnsi="Verdana" w:cs="Verdana"/>
          <w:i/>
          <w:spacing w:val="-1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i/>
          <w:spacing w:val="-2"/>
          <w:kern w:val="0"/>
          <w:sz w:val="18"/>
          <w:lang w:val="it-IT"/>
        </w:rPr>
        <w:t>data)</w:t>
      </w:r>
      <w:r w:rsidRPr="00AA4B83">
        <w:rPr>
          <w:rFonts w:ascii="Verdana" w:eastAsia="Verdana" w:hAnsi="Verdana" w:cs="Verdana"/>
          <w:i/>
          <w:kern w:val="0"/>
          <w:sz w:val="18"/>
          <w:lang w:val="it-IT"/>
        </w:rPr>
        <w:tab/>
        <w:t>(Firma</w:t>
      </w:r>
      <w:r w:rsidRPr="00AA4B83">
        <w:rPr>
          <w:rFonts w:ascii="Verdana" w:eastAsia="Verdana" w:hAnsi="Verdana" w:cs="Verdana"/>
          <w:i/>
          <w:spacing w:val="-4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i/>
          <w:kern w:val="0"/>
          <w:sz w:val="18"/>
          <w:lang w:val="it-IT"/>
        </w:rPr>
        <w:t>del</w:t>
      </w:r>
      <w:r w:rsidRPr="00AA4B83">
        <w:rPr>
          <w:rFonts w:ascii="Verdana" w:eastAsia="Verdana" w:hAnsi="Verdana" w:cs="Verdana"/>
          <w:i/>
          <w:spacing w:val="-1"/>
          <w:kern w:val="0"/>
          <w:sz w:val="18"/>
          <w:lang w:val="it-IT"/>
        </w:rPr>
        <w:t xml:space="preserve"> </w:t>
      </w:r>
      <w:r w:rsidRPr="00AA4B83">
        <w:rPr>
          <w:rFonts w:ascii="Verdana" w:eastAsia="Verdana" w:hAnsi="Verdana" w:cs="Verdana"/>
          <w:i/>
          <w:spacing w:val="-2"/>
          <w:kern w:val="0"/>
          <w:sz w:val="18"/>
          <w:lang w:val="it-IT"/>
        </w:rPr>
        <w:t>dichiarant</w:t>
      </w:r>
      <w:r w:rsidR="00837383">
        <w:rPr>
          <w:rFonts w:ascii="Verdana" w:eastAsia="Verdana" w:hAnsi="Verdana" w:cs="Verdana"/>
          <w:i/>
          <w:spacing w:val="-2"/>
          <w:kern w:val="0"/>
          <w:sz w:val="18"/>
          <w:lang w:val="it-IT"/>
        </w:rPr>
        <w:t>e)</w:t>
      </w:r>
    </w:p>
    <w:p w14:paraId="3077CEB1" w14:textId="77777777" w:rsidR="00BF7F42" w:rsidRDefault="00BF7F42">
      <w:pPr>
        <w:pStyle w:val="Textbody"/>
        <w:spacing w:before="19"/>
      </w:pPr>
    </w:p>
    <w:p w14:paraId="7F412FEB" w14:textId="77777777" w:rsidR="00CF0E67" w:rsidRPr="00CF0E67" w:rsidRDefault="00CF0E67" w:rsidP="00CF0E67">
      <w:pPr>
        <w:rPr>
          <w:lang w:val="it-IT"/>
        </w:rPr>
      </w:pPr>
    </w:p>
    <w:p w14:paraId="02D83F7D" w14:textId="77777777" w:rsidR="00CF0E67" w:rsidRPr="00CF0E67" w:rsidRDefault="00CF0E67" w:rsidP="00CF0E67">
      <w:pPr>
        <w:rPr>
          <w:lang w:val="it-IT"/>
        </w:rPr>
      </w:pPr>
    </w:p>
    <w:p w14:paraId="3D084E4A" w14:textId="77777777" w:rsidR="00CF0E67" w:rsidRPr="00CF0E67" w:rsidRDefault="00CF0E67" w:rsidP="00CF0E67">
      <w:pPr>
        <w:rPr>
          <w:lang w:val="it-IT"/>
        </w:rPr>
      </w:pPr>
    </w:p>
    <w:p w14:paraId="02B0495A" w14:textId="77777777" w:rsidR="00CF0E67" w:rsidRPr="00CF0E67" w:rsidRDefault="00CF0E67" w:rsidP="00CF0E67">
      <w:pPr>
        <w:rPr>
          <w:lang w:val="it-IT"/>
        </w:rPr>
      </w:pPr>
    </w:p>
    <w:p w14:paraId="3FFAAB5B" w14:textId="77777777" w:rsidR="00CF0E67" w:rsidRPr="00CF0E67" w:rsidRDefault="00CF0E67" w:rsidP="00CF0E67">
      <w:pPr>
        <w:rPr>
          <w:lang w:val="it-IT"/>
        </w:rPr>
      </w:pPr>
    </w:p>
    <w:p w14:paraId="0E8C9B9B" w14:textId="77777777" w:rsidR="00CF0E67" w:rsidRPr="00CF0E67" w:rsidRDefault="00CF0E67" w:rsidP="00CF0E67">
      <w:pPr>
        <w:rPr>
          <w:lang w:val="it-IT"/>
        </w:rPr>
      </w:pPr>
    </w:p>
    <w:p w14:paraId="433A2FBF" w14:textId="77777777" w:rsidR="00CF0E67" w:rsidRPr="00CF0E67" w:rsidRDefault="00CF0E67" w:rsidP="00CF0E67">
      <w:pPr>
        <w:rPr>
          <w:lang w:val="it-IT"/>
        </w:rPr>
      </w:pPr>
    </w:p>
    <w:p w14:paraId="2A469332" w14:textId="77777777" w:rsidR="00CF0E67" w:rsidRPr="00CF0E67" w:rsidRDefault="00CF0E67" w:rsidP="00CF0E67">
      <w:pPr>
        <w:rPr>
          <w:lang w:val="it-IT"/>
        </w:rPr>
      </w:pPr>
    </w:p>
    <w:p w14:paraId="7089B2B6" w14:textId="77777777" w:rsidR="00CF0E67" w:rsidRPr="00CF0E67" w:rsidRDefault="00CF0E67" w:rsidP="00CF0E67">
      <w:pPr>
        <w:rPr>
          <w:lang w:val="it-IT"/>
        </w:rPr>
      </w:pPr>
    </w:p>
    <w:p w14:paraId="6D99F03E" w14:textId="77777777" w:rsidR="00CF0E67" w:rsidRPr="00CF0E67" w:rsidRDefault="00CF0E67" w:rsidP="00CF0E67">
      <w:pPr>
        <w:rPr>
          <w:lang w:val="it-IT"/>
        </w:rPr>
      </w:pPr>
    </w:p>
    <w:p w14:paraId="45A26BBD" w14:textId="77777777" w:rsidR="00CF0E67" w:rsidRPr="00CF0E67" w:rsidRDefault="00CF0E67" w:rsidP="00CF0E67">
      <w:pPr>
        <w:rPr>
          <w:lang w:val="it-IT"/>
        </w:rPr>
      </w:pPr>
    </w:p>
    <w:p w14:paraId="030C1D30" w14:textId="77777777" w:rsidR="00CF0E67" w:rsidRPr="00CF0E67" w:rsidRDefault="00CF0E67" w:rsidP="00CF0E67">
      <w:pPr>
        <w:rPr>
          <w:lang w:val="it-IT"/>
        </w:rPr>
      </w:pPr>
    </w:p>
    <w:p w14:paraId="02C860A8" w14:textId="77777777" w:rsidR="00CF0E67" w:rsidRPr="00CF0E67" w:rsidRDefault="00CF0E67" w:rsidP="00CF0E67">
      <w:pPr>
        <w:rPr>
          <w:lang w:val="it-IT"/>
        </w:rPr>
      </w:pPr>
    </w:p>
    <w:p w14:paraId="5C30B292" w14:textId="77777777" w:rsidR="00CF0E67" w:rsidRPr="00CF0E67" w:rsidRDefault="00CF0E67" w:rsidP="00CF0E67">
      <w:pPr>
        <w:rPr>
          <w:lang w:val="it-IT"/>
        </w:rPr>
      </w:pPr>
    </w:p>
    <w:p w14:paraId="533F7BF3" w14:textId="77777777" w:rsidR="00CF0E67" w:rsidRPr="00CF0E67" w:rsidRDefault="00CF0E67" w:rsidP="00CF0E67">
      <w:pPr>
        <w:rPr>
          <w:lang w:val="it-IT"/>
        </w:rPr>
      </w:pPr>
    </w:p>
    <w:p w14:paraId="45830792" w14:textId="77777777" w:rsidR="00CF0E67" w:rsidRPr="00CF0E67" w:rsidRDefault="00CF0E67" w:rsidP="00CF0E67">
      <w:pPr>
        <w:rPr>
          <w:lang w:val="it-IT"/>
        </w:rPr>
      </w:pPr>
    </w:p>
    <w:p w14:paraId="4EC65444" w14:textId="77777777" w:rsidR="00CF0E67" w:rsidRPr="00CF0E67" w:rsidRDefault="00CF0E67" w:rsidP="00CF0E67">
      <w:pPr>
        <w:rPr>
          <w:lang w:val="it-IT"/>
        </w:rPr>
      </w:pPr>
    </w:p>
    <w:p w14:paraId="299B8195" w14:textId="77777777" w:rsidR="00CF0E67" w:rsidRPr="00CF0E67" w:rsidRDefault="00CF0E67" w:rsidP="00CF0E67">
      <w:pPr>
        <w:rPr>
          <w:lang w:val="it-IT"/>
        </w:rPr>
      </w:pPr>
    </w:p>
    <w:p w14:paraId="4DC6F28A" w14:textId="77777777" w:rsidR="00CF0E67" w:rsidRPr="00CF0E67" w:rsidRDefault="00CF0E67" w:rsidP="00CF0E67">
      <w:pPr>
        <w:rPr>
          <w:lang w:val="it-IT"/>
        </w:rPr>
      </w:pPr>
    </w:p>
    <w:p w14:paraId="645387ED" w14:textId="77777777" w:rsidR="00CF0E67" w:rsidRPr="00CF0E67" w:rsidRDefault="00CF0E67" w:rsidP="00CF0E67">
      <w:pPr>
        <w:rPr>
          <w:lang w:val="it-IT"/>
        </w:rPr>
      </w:pPr>
    </w:p>
    <w:p w14:paraId="7392693C" w14:textId="77777777" w:rsidR="00CF0E67" w:rsidRPr="00CF0E67" w:rsidRDefault="00CF0E67" w:rsidP="00CF0E67">
      <w:pPr>
        <w:rPr>
          <w:lang w:val="it-IT"/>
        </w:rPr>
      </w:pPr>
    </w:p>
    <w:p w14:paraId="52DC1057" w14:textId="77777777" w:rsidR="00CF0E67" w:rsidRPr="00CF0E67" w:rsidRDefault="00CF0E67" w:rsidP="00CF0E67">
      <w:pPr>
        <w:rPr>
          <w:lang w:val="it-IT"/>
        </w:rPr>
      </w:pPr>
    </w:p>
    <w:p w14:paraId="5F6BC906" w14:textId="77777777" w:rsidR="00CF0E67" w:rsidRDefault="00CF0E67" w:rsidP="00CF0E67">
      <w:pPr>
        <w:rPr>
          <w:rFonts w:ascii="Verdana" w:eastAsia="Verdana" w:hAnsi="Verdana" w:cs="Verdana"/>
          <w:lang w:val="it-IT"/>
        </w:rPr>
      </w:pPr>
    </w:p>
    <w:p w14:paraId="450BC8D7" w14:textId="77777777" w:rsidR="00CF0E67" w:rsidRPr="00CF0E67" w:rsidRDefault="00CF0E67" w:rsidP="00CF0E67">
      <w:pPr>
        <w:tabs>
          <w:tab w:val="left" w:pos="2840"/>
        </w:tabs>
        <w:rPr>
          <w:lang w:val="it-IT"/>
        </w:rPr>
      </w:pPr>
    </w:p>
    <w:sectPr w:rsidR="00CF0E67" w:rsidRPr="00CF0E67">
      <w:pgSz w:w="11930" w:h="16860"/>
      <w:pgMar w:top="1940" w:right="992" w:bottom="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61A20" w14:textId="77777777" w:rsidR="00DB627B" w:rsidRDefault="00DB627B">
      <w:r>
        <w:separator/>
      </w:r>
    </w:p>
  </w:endnote>
  <w:endnote w:type="continuationSeparator" w:id="0">
    <w:p w14:paraId="294D70E8" w14:textId="77777777" w:rsidR="00DB627B" w:rsidRDefault="00DB6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BF750" w14:textId="77777777" w:rsidR="00DB627B" w:rsidRDefault="00DB627B">
      <w:r>
        <w:rPr>
          <w:color w:val="000000"/>
        </w:rPr>
        <w:separator/>
      </w:r>
    </w:p>
  </w:footnote>
  <w:footnote w:type="continuationSeparator" w:id="0">
    <w:p w14:paraId="42C73FE1" w14:textId="77777777" w:rsidR="00DB627B" w:rsidRDefault="00DB6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993"/>
    <w:multiLevelType w:val="multilevel"/>
    <w:tmpl w:val="3A02A7FC"/>
    <w:styleLink w:val="WWNum2"/>
    <w:lvl w:ilvl="0">
      <w:start w:val="1"/>
      <w:numFmt w:val="decimal"/>
      <w:lvlText w:val="%1."/>
      <w:lvlJc w:val="left"/>
      <w:pPr>
        <w:ind w:left="858" w:hanging="360"/>
      </w:pPr>
    </w:lvl>
    <w:lvl w:ilvl="1">
      <w:start w:val="1"/>
      <w:numFmt w:val="lowerLetter"/>
      <w:lvlText w:val="%2."/>
      <w:lvlJc w:val="left"/>
      <w:pPr>
        <w:ind w:left="1578" w:hanging="360"/>
      </w:pPr>
    </w:lvl>
    <w:lvl w:ilvl="2">
      <w:start w:val="1"/>
      <w:numFmt w:val="lowerRoman"/>
      <w:lvlText w:val="%1.%2.%3."/>
      <w:lvlJc w:val="right"/>
      <w:pPr>
        <w:ind w:left="2298" w:hanging="180"/>
      </w:pPr>
    </w:lvl>
    <w:lvl w:ilvl="3">
      <w:start w:val="1"/>
      <w:numFmt w:val="decimal"/>
      <w:lvlText w:val="%1.%2.%3.%4."/>
      <w:lvlJc w:val="left"/>
      <w:pPr>
        <w:ind w:left="3018" w:hanging="360"/>
      </w:pPr>
    </w:lvl>
    <w:lvl w:ilvl="4">
      <w:start w:val="1"/>
      <w:numFmt w:val="lowerLetter"/>
      <w:lvlText w:val="%1.%2.%3.%4.%5."/>
      <w:lvlJc w:val="left"/>
      <w:pPr>
        <w:ind w:left="3738" w:hanging="360"/>
      </w:pPr>
    </w:lvl>
    <w:lvl w:ilvl="5">
      <w:start w:val="1"/>
      <w:numFmt w:val="lowerRoman"/>
      <w:lvlText w:val="%1.%2.%3.%4.%5.%6."/>
      <w:lvlJc w:val="right"/>
      <w:pPr>
        <w:ind w:left="4458" w:hanging="180"/>
      </w:pPr>
    </w:lvl>
    <w:lvl w:ilvl="6">
      <w:start w:val="1"/>
      <w:numFmt w:val="decimal"/>
      <w:lvlText w:val="%1.%2.%3.%4.%5.%6.%7."/>
      <w:lvlJc w:val="left"/>
      <w:pPr>
        <w:ind w:left="5178" w:hanging="360"/>
      </w:pPr>
    </w:lvl>
    <w:lvl w:ilvl="7">
      <w:start w:val="1"/>
      <w:numFmt w:val="lowerLetter"/>
      <w:lvlText w:val="%1.%2.%3.%4.%5.%6.%7.%8."/>
      <w:lvlJc w:val="left"/>
      <w:pPr>
        <w:ind w:left="5898" w:hanging="360"/>
      </w:pPr>
    </w:lvl>
    <w:lvl w:ilvl="8">
      <w:start w:val="1"/>
      <w:numFmt w:val="lowerRoman"/>
      <w:lvlText w:val="%1.%2.%3.%4.%5.%6.%7.%8.%9."/>
      <w:lvlJc w:val="right"/>
      <w:pPr>
        <w:ind w:left="6618" w:hanging="180"/>
      </w:pPr>
    </w:lvl>
  </w:abstractNum>
  <w:abstractNum w:abstractNumId="1" w15:restartNumberingAfterBreak="0">
    <w:nsid w:val="1229711A"/>
    <w:multiLevelType w:val="multilevel"/>
    <w:tmpl w:val="9250AA9A"/>
    <w:styleLink w:val="WWNum1"/>
    <w:lvl w:ilvl="0">
      <w:numFmt w:val="bullet"/>
      <w:lvlText w:val="•"/>
      <w:lvlJc w:val="left"/>
      <w:pPr>
        <w:ind w:left="138" w:hanging="248"/>
      </w:pPr>
      <w:rPr>
        <w:rFonts w:ascii="Verdana" w:eastAsia="Verdana" w:hAnsi="Verdana" w:cs="Verdana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119" w:hanging="24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099" w:hanging="24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079" w:hanging="24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058" w:hanging="24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038" w:hanging="24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18" w:hanging="24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97" w:hanging="24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977" w:hanging="248"/>
      </w:pPr>
      <w:rPr>
        <w:lang w:val="it-IT" w:eastAsia="en-US" w:bidi="ar-SA"/>
      </w:rPr>
    </w:lvl>
  </w:abstractNum>
  <w:abstractNum w:abstractNumId="2" w15:restartNumberingAfterBreak="0">
    <w:nsid w:val="3E7C530B"/>
    <w:multiLevelType w:val="hybridMultilevel"/>
    <w:tmpl w:val="1206E026"/>
    <w:lvl w:ilvl="0" w:tplc="BBDC9478">
      <w:numFmt w:val="bullet"/>
      <w:lvlText w:val=""/>
      <w:lvlJc w:val="left"/>
      <w:pPr>
        <w:ind w:left="36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A42B50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EE3E6064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3" w:tplc="560C6BFE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  <w:lvl w:ilvl="4" w:tplc="56CAD6A8">
      <w:numFmt w:val="bullet"/>
      <w:lvlText w:val="•"/>
      <w:lvlJc w:val="left"/>
      <w:pPr>
        <w:ind w:left="4169" w:hanging="360"/>
      </w:pPr>
      <w:rPr>
        <w:rFonts w:hint="default"/>
        <w:lang w:val="it-IT" w:eastAsia="en-US" w:bidi="ar-SA"/>
      </w:rPr>
    </w:lvl>
    <w:lvl w:ilvl="5" w:tplc="83CCCABE">
      <w:numFmt w:val="bullet"/>
      <w:lvlText w:val="•"/>
      <w:lvlJc w:val="left"/>
      <w:pPr>
        <w:ind w:left="5199" w:hanging="360"/>
      </w:pPr>
      <w:rPr>
        <w:rFonts w:hint="default"/>
        <w:lang w:val="it-IT" w:eastAsia="en-US" w:bidi="ar-SA"/>
      </w:rPr>
    </w:lvl>
    <w:lvl w:ilvl="6" w:tplc="8BD01A76">
      <w:numFmt w:val="bullet"/>
      <w:lvlText w:val="•"/>
      <w:lvlJc w:val="left"/>
      <w:pPr>
        <w:ind w:left="6229" w:hanging="360"/>
      </w:pPr>
      <w:rPr>
        <w:rFonts w:hint="default"/>
        <w:lang w:val="it-IT" w:eastAsia="en-US" w:bidi="ar-SA"/>
      </w:rPr>
    </w:lvl>
    <w:lvl w:ilvl="7" w:tplc="76343EA4">
      <w:numFmt w:val="bullet"/>
      <w:lvlText w:val="•"/>
      <w:lvlJc w:val="left"/>
      <w:pPr>
        <w:ind w:left="7258" w:hanging="360"/>
      </w:pPr>
      <w:rPr>
        <w:rFonts w:hint="default"/>
        <w:lang w:val="it-IT" w:eastAsia="en-US" w:bidi="ar-SA"/>
      </w:rPr>
    </w:lvl>
    <w:lvl w:ilvl="8" w:tplc="8D94DED0">
      <w:numFmt w:val="bullet"/>
      <w:lvlText w:val="•"/>
      <w:lvlJc w:val="left"/>
      <w:pPr>
        <w:ind w:left="8288" w:hanging="360"/>
      </w:pPr>
      <w:rPr>
        <w:rFonts w:hint="default"/>
        <w:lang w:val="it-IT" w:eastAsia="en-US" w:bidi="ar-SA"/>
      </w:rPr>
    </w:lvl>
  </w:abstractNum>
  <w:num w:numId="1" w16cid:durableId="760563716">
    <w:abstractNumId w:val="1"/>
  </w:num>
  <w:num w:numId="2" w16cid:durableId="250889799">
    <w:abstractNumId w:val="0"/>
  </w:num>
  <w:num w:numId="3" w16cid:durableId="1243295043">
    <w:abstractNumId w:val="0"/>
    <w:lvlOverride w:ilvl="0">
      <w:startOverride w:val="1"/>
    </w:lvlOverride>
  </w:num>
  <w:num w:numId="4" w16cid:durableId="223177995">
    <w:abstractNumId w:val="1"/>
  </w:num>
  <w:num w:numId="5" w16cid:durableId="638387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AC6"/>
    <w:rsid w:val="000B7DD4"/>
    <w:rsid w:val="000C510D"/>
    <w:rsid w:val="0015468D"/>
    <w:rsid w:val="001551F2"/>
    <w:rsid w:val="002303CB"/>
    <w:rsid w:val="0024501C"/>
    <w:rsid w:val="002F03C2"/>
    <w:rsid w:val="00342368"/>
    <w:rsid w:val="00353100"/>
    <w:rsid w:val="003A1E80"/>
    <w:rsid w:val="004222E9"/>
    <w:rsid w:val="00424223"/>
    <w:rsid w:val="00465814"/>
    <w:rsid w:val="004D5FE6"/>
    <w:rsid w:val="005066E2"/>
    <w:rsid w:val="00531C55"/>
    <w:rsid w:val="00544AC6"/>
    <w:rsid w:val="00571BA7"/>
    <w:rsid w:val="00612485"/>
    <w:rsid w:val="00614417"/>
    <w:rsid w:val="006E5269"/>
    <w:rsid w:val="007B3E5E"/>
    <w:rsid w:val="00802B0E"/>
    <w:rsid w:val="0082520F"/>
    <w:rsid w:val="00837383"/>
    <w:rsid w:val="008719E0"/>
    <w:rsid w:val="00893396"/>
    <w:rsid w:val="008B005C"/>
    <w:rsid w:val="008F0ABB"/>
    <w:rsid w:val="00A01501"/>
    <w:rsid w:val="00AA4B83"/>
    <w:rsid w:val="00B65022"/>
    <w:rsid w:val="00BB5658"/>
    <w:rsid w:val="00BC7098"/>
    <w:rsid w:val="00BD31CE"/>
    <w:rsid w:val="00BD466D"/>
    <w:rsid w:val="00BF7F42"/>
    <w:rsid w:val="00C52357"/>
    <w:rsid w:val="00C65326"/>
    <w:rsid w:val="00CF0E67"/>
    <w:rsid w:val="00D17E0E"/>
    <w:rsid w:val="00DB627B"/>
    <w:rsid w:val="00DD6BBD"/>
    <w:rsid w:val="00DF2827"/>
    <w:rsid w:val="00E0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6F0B2"/>
  <w15:docId w15:val="{26250810-7D8B-454F-A0AD-E9338C8F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ind w:left="138"/>
      <w:jc w:val="center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Verdana" w:eastAsia="Verdana" w:hAnsi="Verdana" w:cs="Verdana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  <w:pPr>
      <w:ind w:left="138"/>
      <w:jc w:val="both"/>
    </w:pPr>
  </w:style>
  <w:style w:type="paragraph" w:customStyle="1" w:styleId="TableParagraph">
    <w:name w:val="Table Paragraph"/>
    <w:basedOn w:val="Standard"/>
  </w:style>
  <w:style w:type="character" w:customStyle="1" w:styleId="CorpotestoCarattere">
    <w:name w:val="Corpo testo Carattere"/>
    <w:basedOn w:val="Carpredefinitoparagrafo"/>
    <w:rPr>
      <w:rFonts w:ascii="Verdana" w:eastAsia="Verdana" w:hAnsi="Verdana" w:cs="Verdana"/>
      <w:lang w:val="it-IT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Menzionenonrisolta">
    <w:name w:val="Unresolved Mention"/>
    <w:basedOn w:val="Carpredefinitoparagrafo"/>
    <w:rPr>
      <w:color w:val="605E5C"/>
    </w:rPr>
  </w:style>
  <w:style w:type="character" w:customStyle="1" w:styleId="ListLabel1">
    <w:name w:val="ListLabel 1"/>
    <w:rPr>
      <w:rFonts w:eastAsia="Verdana" w:cs="Verdana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paragraph" w:styleId="NormaleWeb">
    <w:name w:val="Normal (Web)"/>
    <w:basedOn w:val="Normale"/>
    <w:uiPriority w:val="99"/>
    <w:unhideWhenUsed/>
    <w:rsid w:val="008F0AB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20141\Desktop\ata\DOMANDA-PER-INTERPELLO-DSGA-MODELL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DOMANDA-PER-INTERPELLO-DSGA-MODELLO</Template>
  <TotalTime>0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GIACOMINA SARACINO</dc:creator>
  <cp:lastModifiedBy>GIACOMINA SARACINO</cp:lastModifiedBy>
  <cp:revision>2</cp:revision>
  <dcterms:created xsi:type="dcterms:W3CDTF">2026-09-01T07:01:00Z</dcterms:created>
  <dcterms:modified xsi:type="dcterms:W3CDTF">2026-09-01T07:01:00Z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MIUR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